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CAE" w:rsidRDefault="009507FA" w:rsidP="009507FA">
      <w:pPr>
        <w:spacing w:after="0"/>
        <w:rPr>
          <w:noProof/>
          <w:sz w:val="24"/>
          <w:szCs w:val="24"/>
          <w:lang w:val="es-MX"/>
        </w:rPr>
      </w:pPr>
      <w:r w:rsidRPr="005823DF">
        <w:rPr>
          <w:noProof/>
          <w:sz w:val="24"/>
          <w:szCs w:val="24"/>
          <w:lang w:val="es-ES"/>
        </w:rPr>
        <w:t xml:space="preserve">Cumpletando el portafolio: Estándares de </w:t>
      </w:r>
      <w:r w:rsidR="00516188">
        <w:rPr>
          <w:noProof/>
          <w:sz w:val="24"/>
          <w:szCs w:val="24"/>
          <w:lang w:val="es-MX"/>
        </w:rPr>
        <w:t>prácticas a</w:t>
      </w:r>
      <w:r w:rsidRPr="005823DF">
        <w:rPr>
          <w:noProof/>
          <w:sz w:val="24"/>
          <w:szCs w:val="24"/>
          <w:lang w:val="es-MX"/>
        </w:rPr>
        <w:t xml:space="preserve">dministrativas y </w:t>
      </w:r>
      <w:r w:rsidR="00516188">
        <w:rPr>
          <w:noProof/>
          <w:sz w:val="24"/>
          <w:szCs w:val="24"/>
          <w:lang w:val="es-MX"/>
        </w:rPr>
        <w:t>c</w:t>
      </w:r>
      <w:r w:rsidRPr="005823DF">
        <w:rPr>
          <w:noProof/>
          <w:sz w:val="24"/>
          <w:szCs w:val="24"/>
          <w:lang w:val="es-MX"/>
        </w:rPr>
        <w:t xml:space="preserve">omerciales </w:t>
      </w:r>
    </w:p>
    <w:p w:rsidR="009507FA" w:rsidRPr="00955CAE" w:rsidRDefault="009507FA" w:rsidP="00955CAE">
      <w:pPr>
        <w:spacing w:after="0"/>
        <w:rPr>
          <w:i/>
          <w:noProof/>
          <w:sz w:val="24"/>
          <w:szCs w:val="24"/>
          <w:lang w:val="es-MX"/>
        </w:rPr>
      </w:pPr>
      <w:r w:rsidRPr="00955CAE">
        <w:rPr>
          <w:i/>
          <w:iCs/>
          <w:noProof/>
          <w:sz w:val="24"/>
          <w:szCs w:val="24"/>
          <w:lang w:val="es-ES"/>
        </w:rPr>
        <w:t>para los programas con un solo empleado</w:t>
      </w:r>
    </w:p>
    <w:p w:rsidR="00C17910" w:rsidRPr="008B4D69" w:rsidRDefault="008B4D69" w:rsidP="00C17910">
      <w:pPr>
        <w:rPr>
          <w:noProof/>
          <w:sz w:val="24"/>
          <w:szCs w:val="24"/>
          <w:u w:val="single"/>
          <w:lang w:val="es-MX"/>
        </w:rPr>
      </w:pPr>
      <w:r>
        <w:rPr>
          <w:noProof/>
          <w:sz w:val="24"/>
          <w:szCs w:val="24"/>
          <w:lang w:val="es-MX"/>
        </w:rPr>
        <w:t xml:space="preserve">Nombre de </w:t>
      </w:r>
      <w:r w:rsidR="00905971">
        <w:rPr>
          <w:noProof/>
          <w:sz w:val="24"/>
          <w:szCs w:val="24"/>
          <w:lang w:val="es-ES"/>
        </w:rPr>
        <w:t>entrenador</w:t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>
        <w:rPr>
          <w:noProof/>
          <w:sz w:val="24"/>
          <w:szCs w:val="24"/>
          <w:lang w:val="es-MX"/>
        </w:rPr>
        <w:t xml:space="preserve">     Fecha</w:t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</w:p>
    <w:tbl>
      <w:tblPr>
        <w:tblStyle w:val="TableGrid"/>
        <w:tblW w:w="10080" w:type="dxa"/>
        <w:jc w:val="center"/>
        <w:tblLook w:val="04A0"/>
      </w:tblPr>
      <w:tblGrid>
        <w:gridCol w:w="3600"/>
        <w:gridCol w:w="1565"/>
        <w:gridCol w:w="163"/>
        <w:gridCol w:w="482"/>
        <w:gridCol w:w="468"/>
        <w:gridCol w:w="202"/>
        <w:gridCol w:w="720"/>
        <w:gridCol w:w="28"/>
        <w:gridCol w:w="380"/>
        <w:gridCol w:w="222"/>
        <w:gridCol w:w="348"/>
        <w:gridCol w:w="372"/>
        <w:gridCol w:w="578"/>
        <w:gridCol w:w="952"/>
      </w:tblGrid>
      <w:tr w:rsidR="00766EBC" w:rsidRPr="006062C2" w:rsidTr="00411529">
        <w:trPr>
          <w:trHeight w:val="576"/>
          <w:jc w:val="center"/>
        </w:trPr>
        <w:tc>
          <w:tcPr>
            <w:tcW w:w="3600" w:type="dxa"/>
            <w:vAlign w:val="center"/>
          </w:tcPr>
          <w:p w:rsidR="00766EBC" w:rsidRPr="00E31891" w:rsidRDefault="008B4D69" w:rsidP="00905971">
            <w:pPr>
              <w:pStyle w:val="HTMLPreformatted"/>
              <w:shd w:val="clear" w:color="auto" w:fill="FFFFFF"/>
              <w:rPr>
                <w:rFonts w:ascii="inherit" w:hAnsi="inherit"/>
                <w:color w:val="212121"/>
                <w:lang w:val="es-MX"/>
              </w:rPr>
            </w:pPr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¿Cuánto sabe usted </w:t>
            </w:r>
            <w:r w:rsid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de este tema antes de iniciar </w:t>
            </w:r>
            <w:proofErr w:type="gramStart"/>
            <w:r w:rsid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la</w:t>
            </w:r>
            <w:proofErr w:type="gramEnd"/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entrenamiento</w:t>
            </w:r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</w:tc>
        <w:tc>
          <w:tcPr>
            <w:tcW w:w="1565" w:type="dxa"/>
            <w:tcBorders>
              <w:right w:val="nil"/>
            </w:tcBorders>
            <w:vAlign w:val="center"/>
          </w:tcPr>
          <w:p w:rsidR="00766EBC" w:rsidRPr="008B4D69" w:rsidRDefault="008B4D69" w:rsidP="008B4D69">
            <w:pPr>
              <w:pStyle w:val="HTMLPreformatted"/>
              <w:shd w:val="clear" w:color="auto" w:fill="FFFFFF"/>
              <w:jc w:val="center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8B4D69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Estoy muy familiarizado con este tema</w:t>
            </w:r>
          </w:p>
        </w:tc>
        <w:tc>
          <w:tcPr>
            <w:tcW w:w="645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3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  <w:tcBorders>
              <w:left w:val="nil"/>
            </w:tcBorders>
            <w:vAlign w:val="center"/>
          </w:tcPr>
          <w:p w:rsidR="00766EBC" w:rsidRPr="00411529" w:rsidRDefault="008B4D69" w:rsidP="00411529">
            <w:pPr>
              <w:pStyle w:val="HTMLPreformatted"/>
              <w:shd w:val="clear" w:color="auto" w:fill="FFFFFF"/>
              <w:jc w:val="center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411529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En este tema es nuevo para mí</w:t>
            </w:r>
          </w:p>
        </w:tc>
      </w:tr>
      <w:tr w:rsidR="00B70845" w:rsidRPr="006062C2" w:rsidTr="00080A46">
        <w:trPr>
          <w:trHeight w:val="170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</w:tcPr>
          <w:p w:rsidR="00B70845" w:rsidRPr="008B4D69" w:rsidRDefault="00B70845" w:rsidP="0049188A">
            <w:pPr>
              <w:rPr>
                <w:noProof/>
                <w:sz w:val="18"/>
                <w:szCs w:val="18"/>
                <w:lang w:val="es-MX"/>
              </w:rPr>
            </w:pPr>
          </w:p>
        </w:tc>
      </w:tr>
      <w:tr w:rsidR="0049188A" w:rsidRPr="006062C2" w:rsidTr="00080A46">
        <w:trPr>
          <w:trHeight w:val="864"/>
          <w:jc w:val="center"/>
        </w:trPr>
        <w:tc>
          <w:tcPr>
            <w:tcW w:w="10080" w:type="dxa"/>
            <w:gridSpan w:val="14"/>
          </w:tcPr>
          <w:p w:rsidR="0049188A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Vine a este entrenamiento con la esperanza de ...</w:t>
            </w:r>
          </w:p>
        </w:tc>
      </w:tr>
      <w:tr w:rsidR="00953A7E" w:rsidRPr="006062C2" w:rsidTr="00080A46">
        <w:trPr>
          <w:trHeight w:val="173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371E2F" w:rsidRDefault="00953A7E" w:rsidP="00A828EB">
            <w:pPr>
              <w:jc w:val="center"/>
              <w:rPr>
                <w:sz w:val="18"/>
                <w:szCs w:val="18"/>
                <w:lang w:val="es-MX"/>
              </w:rPr>
            </w:pPr>
          </w:p>
        </w:tc>
      </w:tr>
      <w:tr w:rsidR="00080A46" w:rsidTr="008B4D69">
        <w:trPr>
          <w:trHeight w:val="432"/>
          <w:jc w:val="center"/>
        </w:trPr>
        <w:tc>
          <w:tcPr>
            <w:tcW w:w="360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953A7E" w:rsidRDefault="00225B3E" w:rsidP="00905971">
            <w:pPr>
              <w:jc w:val="center"/>
              <w:rPr>
                <w:b/>
              </w:rPr>
            </w:pPr>
            <w:r>
              <w:rPr>
                <w:b/>
              </w:rPr>
              <w:t>La</w:t>
            </w:r>
            <w:r w:rsidR="00905971">
              <w:rPr>
                <w:b/>
              </w:rPr>
              <w:t xml:space="preserve"> </w:t>
            </w:r>
            <w:r w:rsidR="00371E2F">
              <w:rPr>
                <w:b/>
              </w:rPr>
              <w:t xml:space="preserve"> </w:t>
            </w:r>
            <w:r w:rsidR="00905971">
              <w:rPr>
                <w:b/>
                <w:lang w:val="es-ES"/>
              </w:rPr>
              <w:t>entrenador</w:t>
            </w:r>
            <w:r>
              <w:rPr>
                <w:b/>
                <w:lang w:val="es-ES"/>
              </w:rPr>
              <w:t>a</w:t>
            </w:r>
          </w:p>
        </w:tc>
        <w:tc>
          <w:tcPr>
            <w:tcW w:w="4008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71E2F" w:rsidRDefault="00371E2F" w:rsidP="00371E2F">
            <w:pPr>
              <w:pStyle w:val="HTMLPreformatted"/>
              <w:spacing w:line="0" w:lineRule="atLeast"/>
              <w:jc w:val="center"/>
              <w:rPr>
                <w:rFonts w:asciiTheme="minorHAnsi" w:hAnsiTheme="minorHAnsi"/>
                <w:color w:val="212121"/>
                <w:sz w:val="24"/>
                <w:szCs w:val="24"/>
              </w:rPr>
            </w:pPr>
            <w:r w:rsidRPr="00371E2F">
              <w:rPr>
                <w:rFonts w:asciiTheme="minorHAnsi" w:hAnsiTheme="minorHAnsi"/>
                <w:sz w:val="24"/>
                <w:szCs w:val="24"/>
              </w:rPr>
              <w:t>5 = D</w:t>
            </w:r>
            <w:proofErr w:type="spellStart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efinitivamente</w:t>
            </w:r>
            <w:proofErr w:type="spellEnd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, sí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371E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= </w:t>
            </w:r>
            <w:r w:rsidR="00371E2F">
              <w:rPr>
                <w:sz w:val="24"/>
                <w:szCs w:val="24"/>
              </w:rPr>
              <w:t xml:space="preserve">De </w:t>
            </w:r>
            <w:proofErr w:type="spellStart"/>
            <w:r w:rsidR="00371E2F">
              <w:rPr>
                <w:sz w:val="24"/>
                <w:szCs w:val="24"/>
              </w:rPr>
              <w:t>ningún</w:t>
            </w:r>
            <w:proofErr w:type="spellEnd"/>
            <w:r w:rsidR="00371E2F">
              <w:rPr>
                <w:sz w:val="24"/>
                <w:szCs w:val="24"/>
              </w:rPr>
              <w:t xml:space="preserve"> </w:t>
            </w:r>
            <w:proofErr w:type="spellStart"/>
            <w:r w:rsidR="00371E2F">
              <w:rPr>
                <w:sz w:val="24"/>
                <w:szCs w:val="24"/>
              </w:rPr>
              <w:t>modo</w:t>
            </w:r>
            <w:proofErr w:type="spellEnd"/>
          </w:p>
        </w:tc>
      </w:tr>
      <w:tr w:rsidR="00BF6DC1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371E2F" w:rsidRDefault="00371E2F" w:rsidP="00905971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El </w:t>
            </w:r>
            <w:r w:rsidR="00905971">
              <w:rPr>
                <w:rFonts w:asciiTheme="minorHAnsi" w:eastAsia="+mn-ea" w:hAnsiTheme="minorHAnsi"/>
                <w:noProof/>
                <w:sz w:val="24"/>
                <w:szCs w:val="24"/>
                <w:lang w:val="es-ES"/>
              </w:rPr>
              <w:t>entrenador</w:t>
            </w:r>
            <w:r w:rsidR="00EA72BB"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está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bien informado sobre el tema.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Los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folletos y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materiales proporcionados eran útiles.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905971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El</w:t>
            </w:r>
            <w:r w:rsid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entrenador</w:t>
            </w:r>
            <w:r w:rsidR="00EA72BB"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respetado las perspectivas de todos los participantes.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Esta sesión de </w:t>
            </w:r>
            <w:r w:rsidR="00EA72BB" w:rsidRP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capacitación</w:t>
            </w:r>
            <w:r w:rsidR="00EA72BB"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aumentó mi conocimiento del tema.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Esta sesión se reunió mis necesidades.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71E2F" w:rsidTr="008B4D69">
        <w:trPr>
          <w:trHeight w:val="432"/>
          <w:jc w:val="center"/>
        </w:trPr>
        <w:tc>
          <w:tcPr>
            <w:tcW w:w="360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371E2F" w:rsidRPr="00BF6DC1" w:rsidRDefault="00371E2F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Los objetivos</w:t>
            </w:r>
          </w:p>
        </w:tc>
        <w:tc>
          <w:tcPr>
            <w:tcW w:w="4008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371E2F" w:rsidRPr="00371E2F" w:rsidRDefault="00371E2F" w:rsidP="00905971">
            <w:pPr>
              <w:pStyle w:val="HTMLPreformatted"/>
              <w:spacing w:line="0" w:lineRule="atLeast"/>
              <w:jc w:val="center"/>
              <w:rPr>
                <w:rFonts w:asciiTheme="minorHAnsi" w:hAnsiTheme="minorHAnsi"/>
                <w:color w:val="212121"/>
                <w:sz w:val="24"/>
                <w:szCs w:val="24"/>
              </w:rPr>
            </w:pPr>
            <w:r w:rsidRPr="00371E2F">
              <w:rPr>
                <w:rFonts w:asciiTheme="minorHAnsi" w:hAnsiTheme="minorHAnsi"/>
                <w:sz w:val="24"/>
                <w:szCs w:val="24"/>
              </w:rPr>
              <w:t>5 = D</w:t>
            </w:r>
            <w:proofErr w:type="spellStart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efinitivamente</w:t>
            </w:r>
            <w:proofErr w:type="spellEnd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, sí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371E2F" w:rsidRPr="00316E0B" w:rsidRDefault="00371E2F" w:rsidP="0090597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= De </w:t>
            </w:r>
            <w:proofErr w:type="spellStart"/>
            <w:r>
              <w:rPr>
                <w:sz w:val="24"/>
                <w:szCs w:val="24"/>
              </w:rPr>
              <w:t>ningún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modo</w:t>
            </w:r>
            <w:proofErr w:type="spellEnd"/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516188" w:rsidRDefault="00516188" w:rsidP="00D209EA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Examiné los estándares </w:t>
            </w:r>
            <w:proofErr w:type="spellStart"/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QRIS</w:t>
            </w:r>
            <w:proofErr w:type="spellEnd"/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prácticas a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 xml:space="preserve">dministrativas y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c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>omerciales</w:t>
            </w:r>
            <w:r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516188" w:rsidRDefault="00516188" w:rsidP="00D209EA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Discutí</w:t>
            </w: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  <w:t xml:space="preserve"> </w:t>
            </w: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la aplicación de las normas de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prácticas a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 xml:space="preserve">dministrativas y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c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 xml:space="preserve">omerciales </w:t>
            </w: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 mi programa.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6188" w:rsidRPr="00516188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516188" w:rsidRPr="00516188" w:rsidRDefault="00516188" w:rsidP="00516188">
            <w:pPr>
              <w:pStyle w:val="HTMLPreformatted"/>
              <w:spacing w:line="0" w:lineRule="atLeast"/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</w:pP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  <w:t>C</w:t>
            </w:r>
            <w:proofErr w:type="spellStart"/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reado</w:t>
            </w:r>
            <w:proofErr w:type="spellEnd"/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la documentación de políticas para cumplir con los estándares </w:t>
            </w:r>
            <w:proofErr w:type="spellStart"/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QRIS</w:t>
            </w:r>
            <w:proofErr w:type="spellEnd"/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prácticas a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 xml:space="preserve">dministrativas y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c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>omerciales</w:t>
            </w: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6188" w:rsidRPr="00516188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516188" w:rsidRPr="00516188" w:rsidRDefault="00516188" w:rsidP="006062C2">
            <w:pPr>
              <w:pStyle w:val="HTMLPreformatted"/>
              <w:spacing w:line="0" w:lineRule="atLeast"/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</w:pP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Discutí estrategias y tácticas para lograr la aplicación de normas </w:t>
            </w:r>
            <w:r w:rsidR="00775CF5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de </w:t>
            </w: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prácticas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a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 xml:space="preserve">dministrativas y </w:t>
            </w:r>
            <w:r w:rsidRPr="00516188">
              <w:rPr>
                <w:rFonts w:asciiTheme="minorHAnsi" w:hAnsiTheme="minorHAnsi"/>
                <w:noProof/>
                <w:sz w:val="24"/>
                <w:szCs w:val="24"/>
                <w:lang w:val="es-MX"/>
              </w:rPr>
              <w:t>c</w:t>
            </w:r>
            <w:r w:rsidRPr="00516188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>omerciales</w:t>
            </w:r>
            <w:r w:rsidR="00DA5522">
              <w:rPr>
                <w:rFonts w:asciiTheme="minorHAnsi" w:eastAsia="+mj-ea" w:hAnsiTheme="minorHAnsi"/>
                <w:noProof/>
                <w:sz w:val="24"/>
                <w:szCs w:val="24"/>
                <w:lang w:val="es-MX"/>
              </w:rPr>
              <w:t xml:space="preserve"> </w:t>
            </w:r>
            <w:r w:rsidR="00DA5522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</w:t>
            </w:r>
            <w:r w:rsidR="006062C2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mi</w:t>
            </w:r>
            <w:r w:rsidR="00DA5522"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programa</w:t>
            </w:r>
            <w:r w:rsidRPr="00516188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516188" w:rsidRPr="00316E0B" w:rsidRDefault="00516188" w:rsidP="00516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RPr="006062C2" w:rsidTr="00516188">
        <w:trPr>
          <w:trHeight w:val="1187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¿Qu</w:t>
            </w:r>
            <w:r w:rsidR="00F12CA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é aprendió que quieres recordar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  <w:p w:rsidR="00A828EB" w:rsidRPr="00D43FF9" w:rsidRDefault="00A828EB" w:rsidP="00A828EB">
            <w:pPr>
              <w:rPr>
                <w:sz w:val="24"/>
                <w:szCs w:val="24"/>
                <w:lang w:val="es-MX"/>
              </w:rPr>
            </w:pPr>
          </w:p>
        </w:tc>
      </w:tr>
      <w:tr w:rsidR="00F90D65" w:rsidRPr="006062C2" w:rsidTr="00516188">
        <w:trPr>
          <w:trHeight w:val="1070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¿Cómo va a utilizar la información de </w:t>
            </w:r>
            <w:r w:rsidR="00516188"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este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F14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entrenamiento</w:t>
            </w:r>
            <w:r w:rsidR="00E31891"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 su trabajo?</w:t>
            </w:r>
          </w:p>
          <w:p w:rsidR="00F90D65" w:rsidRPr="00D43FF9" w:rsidRDefault="00F90D65" w:rsidP="00A828EB">
            <w:pPr>
              <w:rPr>
                <w:sz w:val="24"/>
                <w:szCs w:val="24"/>
                <w:lang w:val="es-MX"/>
              </w:rPr>
            </w:pPr>
          </w:p>
        </w:tc>
      </w:tr>
      <w:tr w:rsidR="00F90D65" w:rsidRPr="006062C2" w:rsidTr="00516188">
        <w:trPr>
          <w:trHeight w:val="1520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¿Qué m</w:t>
            </w:r>
            <w:r w:rsidR="00F12CA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ás quiere decirle al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entrenador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  <w:p w:rsidR="00F90D65" w:rsidRPr="00D43FF9" w:rsidRDefault="00F90D65" w:rsidP="00A828EB">
            <w:pPr>
              <w:rPr>
                <w:sz w:val="24"/>
                <w:szCs w:val="24"/>
                <w:lang w:val="es-MX"/>
              </w:rPr>
            </w:pPr>
          </w:p>
        </w:tc>
      </w:tr>
    </w:tbl>
    <w:p w:rsidR="00C17910" w:rsidRPr="00D43FF9" w:rsidRDefault="00C17910" w:rsidP="00C17910">
      <w:pPr>
        <w:rPr>
          <w:lang w:val="es-MX"/>
        </w:rPr>
      </w:pPr>
    </w:p>
    <w:sectPr w:rsidR="00C17910" w:rsidRPr="00D43FF9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83BB2"/>
    <w:multiLevelType w:val="hybridMultilevel"/>
    <w:tmpl w:val="B2E8E932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D6E2B"/>
    <w:multiLevelType w:val="hybridMultilevel"/>
    <w:tmpl w:val="527CEDC6"/>
    <w:lvl w:ilvl="0" w:tplc="529ED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3AC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C0E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2A4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C4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A2E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9851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FA43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DC0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42A38F8"/>
    <w:multiLevelType w:val="hybridMultilevel"/>
    <w:tmpl w:val="65A86E46"/>
    <w:lvl w:ilvl="0" w:tplc="D6680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6CD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2A5B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7CE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ECE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68E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828F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64E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A26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853246E"/>
    <w:multiLevelType w:val="hybridMultilevel"/>
    <w:tmpl w:val="B22E22AE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532473"/>
    <w:multiLevelType w:val="hybridMultilevel"/>
    <w:tmpl w:val="F098AEA2"/>
    <w:lvl w:ilvl="0" w:tplc="10B40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B4B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823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42E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424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38C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2E3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7E3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142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11937EB"/>
    <w:multiLevelType w:val="hybridMultilevel"/>
    <w:tmpl w:val="08BEC610"/>
    <w:lvl w:ilvl="0" w:tplc="F1EC6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127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BEC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96A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684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7ED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16FF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522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ECF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EC36DC"/>
    <w:rsid w:val="00057820"/>
    <w:rsid w:val="00080A46"/>
    <w:rsid w:val="00195502"/>
    <w:rsid w:val="001E4A38"/>
    <w:rsid w:val="00225B3E"/>
    <w:rsid w:val="00243E0B"/>
    <w:rsid w:val="00316E0B"/>
    <w:rsid w:val="00371E2F"/>
    <w:rsid w:val="003C288D"/>
    <w:rsid w:val="00411529"/>
    <w:rsid w:val="00423885"/>
    <w:rsid w:val="0049188A"/>
    <w:rsid w:val="00516188"/>
    <w:rsid w:val="005F64D8"/>
    <w:rsid w:val="006062C2"/>
    <w:rsid w:val="00606B5D"/>
    <w:rsid w:val="00643AD2"/>
    <w:rsid w:val="0072679B"/>
    <w:rsid w:val="00744B4A"/>
    <w:rsid w:val="00766EBC"/>
    <w:rsid w:val="00775CF5"/>
    <w:rsid w:val="007A2573"/>
    <w:rsid w:val="00800D29"/>
    <w:rsid w:val="00816320"/>
    <w:rsid w:val="008B4D69"/>
    <w:rsid w:val="008F0838"/>
    <w:rsid w:val="00905971"/>
    <w:rsid w:val="009507FA"/>
    <w:rsid w:val="00953A7E"/>
    <w:rsid w:val="00955CAE"/>
    <w:rsid w:val="009E6431"/>
    <w:rsid w:val="009F14F9"/>
    <w:rsid w:val="00A828EB"/>
    <w:rsid w:val="00B70845"/>
    <w:rsid w:val="00BD52AE"/>
    <w:rsid w:val="00BF6DC1"/>
    <w:rsid w:val="00C17910"/>
    <w:rsid w:val="00CD0A41"/>
    <w:rsid w:val="00CE429B"/>
    <w:rsid w:val="00D11966"/>
    <w:rsid w:val="00D14CBE"/>
    <w:rsid w:val="00D209EA"/>
    <w:rsid w:val="00D43FF9"/>
    <w:rsid w:val="00DA5522"/>
    <w:rsid w:val="00E31891"/>
    <w:rsid w:val="00E77FE8"/>
    <w:rsid w:val="00EA72BB"/>
    <w:rsid w:val="00EC36DC"/>
    <w:rsid w:val="00F06163"/>
    <w:rsid w:val="00F12CAF"/>
    <w:rsid w:val="00F90D65"/>
    <w:rsid w:val="00FB09FF"/>
    <w:rsid w:val="00FB4F97"/>
    <w:rsid w:val="00FE1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C2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288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9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28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7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0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CRR\QRIS\QRIS%20Trainings\Evalu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Evaluation template.dotx</Template>
  <TotalTime>21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7</cp:revision>
  <dcterms:created xsi:type="dcterms:W3CDTF">2015-09-30T19:44:00Z</dcterms:created>
  <dcterms:modified xsi:type="dcterms:W3CDTF">2015-09-30T21:59:00Z</dcterms:modified>
</cp:coreProperties>
</file>