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D69" w:rsidRDefault="008B4D69" w:rsidP="00C17910">
      <w:pPr>
        <w:rPr>
          <w:noProof/>
          <w:sz w:val="24"/>
          <w:szCs w:val="24"/>
          <w:lang w:val="es-MX"/>
        </w:rPr>
      </w:pPr>
      <w:r>
        <w:rPr>
          <w:noProof/>
          <w:sz w:val="24"/>
          <w:szCs w:val="24"/>
          <w:lang w:val="es-MX"/>
        </w:rPr>
        <w:t>Completando el portafolio: E</w:t>
      </w:r>
      <w:r w:rsidRPr="008B4D69">
        <w:rPr>
          <w:noProof/>
          <w:sz w:val="24"/>
          <w:szCs w:val="24"/>
          <w:lang w:val="es-MX"/>
        </w:rPr>
        <w:t>standares de salud y seguridad</w:t>
      </w:r>
    </w:p>
    <w:p w:rsidR="00C17910" w:rsidRPr="008B4D69" w:rsidRDefault="008B4D69" w:rsidP="00C17910">
      <w:pPr>
        <w:rPr>
          <w:noProof/>
          <w:sz w:val="24"/>
          <w:szCs w:val="24"/>
          <w:u w:val="single"/>
          <w:lang w:val="es-MX"/>
        </w:rPr>
      </w:pPr>
      <w:r>
        <w:rPr>
          <w:noProof/>
          <w:sz w:val="24"/>
          <w:szCs w:val="24"/>
          <w:lang w:val="es-MX"/>
        </w:rPr>
        <w:t xml:space="preserve">Nombre de </w:t>
      </w:r>
      <w:r w:rsidR="00905971">
        <w:rPr>
          <w:noProof/>
          <w:sz w:val="24"/>
          <w:szCs w:val="24"/>
          <w:lang w:val="es-ES"/>
        </w:rPr>
        <w:t>entrenador</w:t>
      </w:r>
      <w:r w:rsidR="008F0838" w:rsidRPr="008B4D69">
        <w:rPr>
          <w:noProof/>
          <w:sz w:val="24"/>
          <w:szCs w:val="24"/>
          <w:u w:val="single"/>
          <w:lang w:val="es-MX"/>
        </w:rPr>
        <w:tab/>
      </w:r>
      <w:r w:rsidR="008F0838" w:rsidRPr="008B4D69">
        <w:rPr>
          <w:noProof/>
          <w:sz w:val="24"/>
          <w:szCs w:val="24"/>
          <w:u w:val="single"/>
          <w:lang w:val="es-MX"/>
        </w:rPr>
        <w:tab/>
      </w:r>
      <w:r w:rsidR="008F0838" w:rsidRPr="008B4D69">
        <w:rPr>
          <w:noProof/>
          <w:sz w:val="24"/>
          <w:szCs w:val="24"/>
          <w:u w:val="single"/>
          <w:lang w:val="es-MX"/>
        </w:rPr>
        <w:tab/>
      </w:r>
      <w:r w:rsidR="008F0838" w:rsidRPr="008B4D69">
        <w:rPr>
          <w:noProof/>
          <w:sz w:val="24"/>
          <w:szCs w:val="24"/>
          <w:u w:val="single"/>
          <w:lang w:val="es-MX"/>
        </w:rPr>
        <w:tab/>
      </w:r>
      <w:r w:rsidR="008F0838" w:rsidRPr="008B4D69">
        <w:rPr>
          <w:noProof/>
          <w:sz w:val="24"/>
          <w:szCs w:val="24"/>
          <w:u w:val="single"/>
          <w:lang w:val="es-MX"/>
        </w:rPr>
        <w:tab/>
      </w:r>
      <w:r>
        <w:rPr>
          <w:noProof/>
          <w:sz w:val="24"/>
          <w:szCs w:val="24"/>
          <w:lang w:val="es-MX"/>
        </w:rPr>
        <w:t xml:space="preserve">     Fecha</w:t>
      </w:r>
      <w:r w:rsidR="008F0838" w:rsidRPr="008B4D69">
        <w:rPr>
          <w:noProof/>
          <w:sz w:val="24"/>
          <w:szCs w:val="24"/>
          <w:u w:val="single"/>
          <w:lang w:val="es-MX"/>
        </w:rPr>
        <w:tab/>
      </w:r>
      <w:r w:rsidR="008F0838" w:rsidRPr="008B4D69">
        <w:rPr>
          <w:noProof/>
          <w:sz w:val="24"/>
          <w:szCs w:val="24"/>
          <w:u w:val="single"/>
          <w:lang w:val="es-MX"/>
        </w:rPr>
        <w:tab/>
      </w:r>
      <w:r w:rsidR="008F0838" w:rsidRPr="008B4D69">
        <w:rPr>
          <w:noProof/>
          <w:sz w:val="24"/>
          <w:szCs w:val="24"/>
          <w:u w:val="single"/>
          <w:lang w:val="es-MX"/>
        </w:rPr>
        <w:tab/>
      </w:r>
      <w:r w:rsidR="008F0838" w:rsidRPr="008B4D69">
        <w:rPr>
          <w:noProof/>
          <w:sz w:val="24"/>
          <w:szCs w:val="24"/>
          <w:u w:val="single"/>
          <w:lang w:val="es-MX"/>
        </w:rPr>
        <w:tab/>
      </w:r>
    </w:p>
    <w:tbl>
      <w:tblPr>
        <w:tblStyle w:val="TableGrid"/>
        <w:tblW w:w="10080" w:type="dxa"/>
        <w:jc w:val="center"/>
        <w:tblLook w:val="04A0"/>
      </w:tblPr>
      <w:tblGrid>
        <w:gridCol w:w="3600"/>
        <w:gridCol w:w="1565"/>
        <w:gridCol w:w="163"/>
        <w:gridCol w:w="482"/>
        <w:gridCol w:w="468"/>
        <w:gridCol w:w="202"/>
        <w:gridCol w:w="720"/>
        <w:gridCol w:w="28"/>
        <w:gridCol w:w="380"/>
        <w:gridCol w:w="222"/>
        <w:gridCol w:w="348"/>
        <w:gridCol w:w="372"/>
        <w:gridCol w:w="578"/>
        <w:gridCol w:w="952"/>
      </w:tblGrid>
      <w:tr w:rsidR="00766EBC" w:rsidRPr="00905971" w:rsidTr="00411529">
        <w:trPr>
          <w:trHeight w:val="576"/>
          <w:jc w:val="center"/>
        </w:trPr>
        <w:tc>
          <w:tcPr>
            <w:tcW w:w="3600" w:type="dxa"/>
            <w:vAlign w:val="center"/>
          </w:tcPr>
          <w:p w:rsidR="00766EBC" w:rsidRPr="00E31891" w:rsidRDefault="008B4D69" w:rsidP="00905971">
            <w:pPr>
              <w:pStyle w:val="HTMLPreformatted"/>
              <w:shd w:val="clear" w:color="auto" w:fill="FFFFFF"/>
              <w:rPr>
                <w:rFonts w:ascii="inherit" w:hAnsi="inherit"/>
                <w:color w:val="212121"/>
                <w:lang w:val="es-MX"/>
              </w:rPr>
            </w:pPr>
            <w:r w:rsidRPr="008B4D6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¿Cuánto sabe usted </w:t>
            </w:r>
            <w:r w:rsidR="00E31891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de este tema antes de iniciar </w:t>
            </w:r>
            <w:proofErr w:type="gramStart"/>
            <w:r w:rsidR="00E31891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la</w:t>
            </w:r>
            <w:proofErr w:type="gramEnd"/>
            <w:r w:rsidRPr="008B4D6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</w:t>
            </w:r>
            <w:r w:rsidR="00905971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entrenamiento</w:t>
            </w:r>
            <w:r w:rsidRPr="008B4D6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?</w:t>
            </w:r>
          </w:p>
        </w:tc>
        <w:tc>
          <w:tcPr>
            <w:tcW w:w="1565" w:type="dxa"/>
            <w:tcBorders>
              <w:right w:val="nil"/>
            </w:tcBorders>
            <w:vAlign w:val="center"/>
          </w:tcPr>
          <w:p w:rsidR="00766EBC" w:rsidRPr="008B4D69" w:rsidRDefault="008B4D69" w:rsidP="008B4D69">
            <w:pPr>
              <w:pStyle w:val="HTMLPreformatted"/>
              <w:shd w:val="clear" w:color="auto" w:fill="FFFFFF"/>
              <w:jc w:val="center"/>
              <w:rPr>
                <w:rFonts w:asciiTheme="minorHAnsi" w:hAnsiTheme="minorHAnsi"/>
                <w:color w:val="212121"/>
                <w:sz w:val="22"/>
                <w:szCs w:val="22"/>
                <w:lang w:val="es-MX"/>
              </w:rPr>
            </w:pPr>
            <w:r w:rsidRPr="008B4D69">
              <w:rPr>
                <w:rFonts w:asciiTheme="minorHAnsi" w:hAnsiTheme="minorHAnsi"/>
                <w:color w:val="212121"/>
                <w:sz w:val="22"/>
                <w:szCs w:val="22"/>
                <w:lang w:val="es-ES"/>
              </w:rPr>
              <w:t>Estoy muy familiarizado con este tema</w:t>
            </w:r>
          </w:p>
        </w:tc>
        <w:tc>
          <w:tcPr>
            <w:tcW w:w="645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70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0" w:type="dxa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30" w:type="dxa"/>
            <w:gridSpan w:val="3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  <w:gridSpan w:val="2"/>
            <w:tcBorders>
              <w:left w:val="nil"/>
              <w:right w:val="nil"/>
            </w:tcBorders>
            <w:vAlign w:val="center"/>
          </w:tcPr>
          <w:p w:rsidR="00766EBC" w:rsidRPr="00316E0B" w:rsidRDefault="00B70845" w:rsidP="00A828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30" w:type="dxa"/>
            <w:gridSpan w:val="2"/>
            <w:tcBorders>
              <w:left w:val="nil"/>
            </w:tcBorders>
            <w:vAlign w:val="center"/>
          </w:tcPr>
          <w:p w:rsidR="00766EBC" w:rsidRPr="00411529" w:rsidRDefault="008B4D69" w:rsidP="00411529">
            <w:pPr>
              <w:pStyle w:val="HTMLPreformatted"/>
              <w:shd w:val="clear" w:color="auto" w:fill="FFFFFF"/>
              <w:jc w:val="center"/>
              <w:rPr>
                <w:rFonts w:asciiTheme="minorHAnsi" w:hAnsiTheme="minorHAnsi"/>
                <w:color w:val="212121"/>
                <w:sz w:val="22"/>
                <w:szCs w:val="22"/>
                <w:lang w:val="es-MX"/>
              </w:rPr>
            </w:pPr>
            <w:r w:rsidRPr="00411529">
              <w:rPr>
                <w:rFonts w:asciiTheme="minorHAnsi" w:hAnsiTheme="minorHAnsi"/>
                <w:color w:val="212121"/>
                <w:sz w:val="22"/>
                <w:szCs w:val="22"/>
                <w:lang w:val="es-ES"/>
              </w:rPr>
              <w:t>En este tema es nuevo para mí</w:t>
            </w:r>
          </w:p>
        </w:tc>
      </w:tr>
      <w:tr w:rsidR="00B70845" w:rsidRPr="00905971" w:rsidTr="00080A46">
        <w:trPr>
          <w:trHeight w:val="170"/>
          <w:jc w:val="center"/>
        </w:trPr>
        <w:tc>
          <w:tcPr>
            <w:tcW w:w="10080" w:type="dxa"/>
            <w:gridSpan w:val="14"/>
            <w:tcBorders>
              <w:left w:val="nil"/>
              <w:right w:val="nil"/>
            </w:tcBorders>
          </w:tcPr>
          <w:p w:rsidR="00B70845" w:rsidRPr="008B4D69" w:rsidRDefault="00B70845" w:rsidP="0049188A">
            <w:pPr>
              <w:rPr>
                <w:noProof/>
                <w:sz w:val="18"/>
                <w:szCs w:val="18"/>
                <w:lang w:val="es-MX"/>
              </w:rPr>
            </w:pPr>
          </w:p>
        </w:tc>
      </w:tr>
      <w:tr w:rsidR="0049188A" w:rsidRPr="00905971" w:rsidTr="00080A46">
        <w:trPr>
          <w:trHeight w:val="864"/>
          <w:jc w:val="center"/>
        </w:trPr>
        <w:tc>
          <w:tcPr>
            <w:tcW w:w="10080" w:type="dxa"/>
            <w:gridSpan w:val="14"/>
          </w:tcPr>
          <w:p w:rsidR="0049188A" w:rsidRPr="00371E2F" w:rsidRDefault="00371E2F" w:rsidP="00371E2F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2"/>
                <w:szCs w:val="22"/>
                <w:lang w:val="es-MX"/>
              </w:rPr>
            </w:pPr>
            <w:r w:rsidRPr="00371E2F">
              <w:rPr>
                <w:rFonts w:asciiTheme="minorHAnsi" w:hAnsiTheme="minorHAnsi"/>
                <w:color w:val="212121"/>
                <w:sz w:val="22"/>
                <w:szCs w:val="22"/>
                <w:lang w:val="es-ES"/>
              </w:rPr>
              <w:t>Vine a este entrenamiento con la esperanza de ...</w:t>
            </w:r>
          </w:p>
        </w:tc>
      </w:tr>
      <w:tr w:rsidR="00953A7E" w:rsidRPr="00905971" w:rsidTr="00080A46">
        <w:trPr>
          <w:trHeight w:val="173"/>
          <w:jc w:val="center"/>
        </w:trPr>
        <w:tc>
          <w:tcPr>
            <w:tcW w:w="10080" w:type="dxa"/>
            <w:gridSpan w:val="14"/>
            <w:tcBorders>
              <w:left w:val="nil"/>
              <w:right w:val="nil"/>
            </w:tcBorders>
            <w:vAlign w:val="center"/>
          </w:tcPr>
          <w:p w:rsidR="00953A7E" w:rsidRPr="00371E2F" w:rsidRDefault="00953A7E" w:rsidP="00A828EB">
            <w:pPr>
              <w:jc w:val="center"/>
              <w:rPr>
                <w:sz w:val="18"/>
                <w:szCs w:val="18"/>
                <w:lang w:val="es-MX"/>
              </w:rPr>
            </w:pPr>
          </w:p>
        </w:tc>
      </w:tr>
      <w:tr w:rsidR="00080A46" w:rsidTr="008B4D69">
        <w:trPr>
          <w:trHeight w:val="432"/>
          <w:jc w:val="center"/>
        </w:trPr>
        <w:tc>
          <w:tcPr>
            <w:tcW w:w="360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080A46" w:rsidRPr="00953A7E" w:rsidRDefault="00905971" w:rsidP="00905971">
            <w:pPr>
              <w:jc w:val="center"/>
              <w:rPr>
                <w:b/>
              </w:rPr>
            </w:pPr>
            <w:r>
              <w:rPr>
                <w:b/>
              </w:rPr>
              <w:t xml:space="preserve">El </w:t>
            </w:r>
            <w:r w:rsidR="00371E2F">
              <w:rPr>
                <w:b/>
              </w:rPr>
              <w:t xml:space="preserve"> </w:t>
            </w:r>
            <w:r>
              <w:rPr>
                <w:b/>
                <w:lang w:val="es-ES"/>
              </w:rPr>
              <w:t>entrenador</w:t>
            </w:r>
          </w:p>
        </w:tc>
        <w:tc>
          <w:tcPr>
            <w:tcW w:w="4008" w:type="dxa"/>
            <w:gridSpan w:val="8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:rsidR="00080A46" w:rsidRPr="00371E2F" w:rsidRDefault="00371E2F" w:rsidP="00371E2F">
            <w:pPr>
              <w:pStyle w:val="HTMLPreformatted"/>
              <w:spacing w:line="0" w:lineRule="atLeast"/>
              <w:jc w:val="center"/>
              <w:rPr>
                <w:rFonts w:asciiTheme="minorHAnsi" w:hAnsiTheme="minorHAnsi"/>
                <w:color w:val="212121"/>
                <w:sz w:val="24"/>
                <w:szCs w:val="24"/>
              </w:rPr>
            </w:pPr>
            <w:r w:rsidRPr="00371E2F">
              <w:rPr>
                <w:rFonts w:asciiTheme="minorHAnsi" w:hAnsiTheme="minorHAnsi"/>
                <w:sz w:val="24"/>
                <w:szCs w:val="24"/>
              </w:rPr>
              <w:t>5 = D</w:t>
            </w:r>
            <w:proofErr w:type="spellStart"/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efinitivamente</w:t>
            </w:r>
            <w:proofErr w:type="spellEnd"/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, sí</w:t>
            </w:r>
          </w:p>
        </w:tc>
        <w:tc>
          <w:tcPr>
            <w:tcW w:w="2472" w:type="dxa"/>
            <w:gridSpan w:val="5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080A46" w:rsidRPr="00316E0B" w:rsidRDefault="00080A46" w:rsidP="00371E2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= </w:t>
            </w:r>
            <w:r w:rsidR="00371E2F">
              <w:rPr>
                <w:sz w:val="24"/>
                <w:szCs w:val="24"/>
              </w:rPr>
              <w:t xml:space="preserve">De </w:t>
            </w:r>
            <w:proofErr w:type="spellStart"/>
            <w:r w:rsidR="00371E2F">
              <w:rPr>
                <w:sz w:val="24"/>
                <w:szCs w:val="24"/>
              </w:rPr>
              <w:t>ningún</w:t>
            </w:r>
            <w:proofErr w:type="spellEnd"/>
            <w:r w:rsidR="00371E2F">
              <w:rPr>
                <w:sz w:val="24"/>
                <w:szCs w:val="24"/>
              </w:rPr>
              <w:t xml:space="preserve"> </w:t>
            </w:r>
            <w:proofErr w:type="spellStart"/>
            <w:r w:rsidR="00371E2F">
              <w:rPr>
                <w:sz w:val="24"/>
                <w:szCs w:val="24"/>
              </w:rPr>
              <w:t>modo</w:t>
            </w:r>
            <w:proofErr w:type="spellEnd"/>
          </w:p>
        </w:tc>
      </w:tr>
      <w:tr w:rsidR="00BF6DC1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F6DC1" w:rsidRPr="00371E2F" w:rsidRDefault="00371E2F" w:rsidP="00905971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4"/>
                <w:szCs w:val="24"/>
                <w:lang w:val="es-MX"/>
              </w:rPr>
            </w:pPr>
            <w:r w:rsidRPr="00EA72BB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El </w:t>
            </w:r>
            <w:r w:rsidR="00905971">
              <w:rPr>
                <w:rFonts w:asciiTheme="minorHAnsi" w:eastAsia="+mn-ea" w:hAnsiTheme="minorHAnsi"/>
                <w:noProof/>
                <w:sz w:val="24"/>
                <w:szCs w:val="24"/>
                <w:lang w:val="es-ES"/>
              </w:rPr>
              <w:t>entrenador</w:t>
            </w:r>
            <w:r w:rsidR="00EA72BB" w:rsidRPr="00EA72BB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</w:t>
            </w:r>
            <w:r w:rsidRPr="00EA72BB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está</w:t>
            </w:r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bien informado sobre el tema.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F6DC1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371E2F" w:rsidRDefault="00371E2F" w:rsidP="00371E2F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4"/>
                <w:szCs w:val="24"/>
                <w:lang w:val="es-MX"/>
              </w:rPr>
            </w:pPr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Los </w:t>
            </w:r>
            <w:r w:rsidR="00905971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folletos y </w:t>
            </w:r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materiales proporcionados eran útiles.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371E2F" w:rsidRDefault="00371E2F" w:rsidP="00905971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4"/>
                <w:szCs w:val="24"/>
                <w:lang w:val="es-MX"/>
              </w:rPr>
            </w:pPr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El</w:t>
            </w:r>
            <w:r w:rsidR="00EA72BB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</w:t>
            </w:r>
            <w:r w:rsidR="00905971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entrenador</w:t>
            </w:r>
            <w:r w:rsidR="00EA72BB" w:rsidRPr="00EA72BB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</w:t>
            </w:r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respetado las perspectivas de todos los participantes.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371E2F" w:rsidRDefault="00371E2F" w:rsidP="00371E2F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4"/>
                <w:szCs w:val="24"/>
                <w:lang w:val="es-MX"/>
              </w:rPr>
            </w:pPr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Esta sesión de </w:t>
            </w:r>
            <w:r w:rsidR="00EA72BB" w:rsidRPr="00E31891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capacitación</w:t>
            </w:r>
            <w:r w:rsidR="00EA72BB"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</w:t>
            </w:r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aumentó mi conocimiento del tema.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70845" w:rsidTr="00080A46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B70845" w:rsidRPr="00371E2F" w:rsidRDefault="00371E2F" w:rsidP="00371E2F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4"/>
                <w:szCs w:val="24"/>
                <w:lang w:val="es-MX"/>
              </w:rPr>
            </w:pPr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Esta sesión se reunió mis necesidades.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B70845" w:rsidRPr="00316E0B" w:rsidRDefault="00B70845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371E2F" w:rsidTr="008B4D69">
        <w:trPr>
          <w:trHeight w:val="432"/>
          <w:jc w:val="center"/>
        </w:trPr>
        <w:tc>
          <w:tcPr>
            <w:tcW w:w="360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:rsidR="00371E2F" w:rsidRPr="00BF6DC1" w:rsidRDefault="00371E2F" w:rsidP="00243E0B">
            <w:pPr>
              <w:jc w:val="center"/>
              <w:rPr>
                <w:b/>
              </w:rPr>
            </w:pPr>
            <w:r>
              <w:rPr>
                <w:b/>
                <w:noProof/>
              </w:rPr>
              <w:t>Los objetivos</w:t>
            </w:r>
          </w:p>
        </w:tc>
        <w:tc>
          <w:tcPr>
            <w:tcW w:w="4008" w:type="dxa"/>
            <w:gridSpan w:val="8"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:rsidR="00371E2F" w:rsidRPr="00371E2F" w:rsidRDefault="00371E2F" w:rsidP="00905971">
            <w:pPr>
              <w:pStyle w:val="HTMLPreformatted"/>
              <w:spacing w:line="0" w:lineRule="atLeast"/>
              <w:jc w:val="center"/>
              <w:rPr>
                <w:rFonts w:asciiTheme="minorHAnsi" w:hAnsiTheme="minorHAnsi"/>
                <w:color w:val="212121"/>
                <w:sz w:val="24"/>
                <w:szCs w:val="24"/>
              </w:rPr>
            </w:pPr>
            <w:r w:rsidRPr="00371E2F">
              <w:rPr>
                <w:rFonts w:asciiTheme="minorHAnsi" w:hAnsiTheme="minorHAnsi"/>
                <w:sz w:val="24"/>
                <w:szCs w:val="24"/>
              </w:rPr>
              <w:t>5 = D</w:t>
            </w:r>
            <w:proofErr w:type="spellStart"/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efinitivamente</w:t>
            </w:r>
            <w:proofErr w:type="spellEnd"/>
            <w:r w:rsidRPr="00371E2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, sí</w:t>
            </w:r>
          </w:p>
        </w:tc>
        <w:tc>
          <w:tcPr>
            <w:tcW w:w="2472" w:type="dxa"/>
            <w:gridSpan w:val="5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371E2F" w:rsidRPr="00316E0B" w:rsidRDefault="00371E2F" w:rsidP="0090597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= De </w:t>
            </w:r>
            <w:proofErr w:type="spellStart"/>
            <w:r>
              <w:rPr>
                <w:sz w:val="24"/>
                <w:szCs w:val="24"/>
              </w:rPr>
              <w:t>ningún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modo</w:t>
            </w:r>
            <w:proofErr w:type="spellEnd"/>
          </w:p>
        </w:tc>
      </w:tr>
      <w:tr w:rsidR="00EC36DC" w:rsidTr="005F64D8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EC36DC" w:rsidRPr="003C288D" w:rsidRDefault="003C288D" w:rsidP="003C288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Courier New"/>
                <w:color w:val="212121"/>
                <w:lang w:val="es-MX"/>
              </w:rPr>
            </w:pPr>
            <w:r w:rsidRPr="003C288D">
              <w:rPr>
                <w:rFonts w:eastAsia="Times New Roman" w:cs="Courier New"/>
                <w:color w:val="212121"/>
                <w:lang w:val="es-MX"/>
              </w:rPr>
              <w:t xml:space="preserve">Examine </w:t>
            </w:r>
            <w:r w:rsidR="008B4D69" w:rsidRPr="003C288D">
              <w:rPr>
                <w:lang w:val="es-ES"/>
              </w:rPr>
              <w:t xml:space="preserve">los estándares del </w:t>
            </w:r>
            <w:proofErr w:type="spellStart"/>
            <w:r w:rsidR="008B4D69" w:rsidRPr="003C288D">
              <w:rPr>
                <w:lang w:val="es-ES"/>
              </w:rPr>
              <w:t>QRIS</w:t>
            </w:r>
            <w:proofErr w:type="spellEnd"/>
            <w:r w:rsidR="008B4D69" w:rsidRPr="003C288D">
              <w:rPr>
                <w:lang w:val="es-ES"/>
              </w:rPr>
              <w:t xml:space="preserve"> sobre la Salud y Seguridad.</w:t>
            </w:r>
            <w:r w:rsidR="008B4D69" w:rsidRPr="003C288D">
              <w:rPr>
                <w:lang w:val="es-MX"/>
              </w:rPr>
              <w:t xml:space="preserve"> </w:t>
            </w:r>
            <w:r w:rsidR="00EC36DC" w:rsidRPr="003C288D">
              <w:rPr>
                <w:lang w:val="es-MX"/>
              </w:rPr>
              <w:t xml:space="preserve"> 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C36DC" w:rsidTr="005F64D8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EC36DC" w:rsidRPr="003C288D" w:rsidRDefault="003C288D" w:rsidP="003C288D">
            <w:pPr>
              <w:keepNext/>
              <w:keepLines/>
              <w:outlineLvl w:val="0"/>
              <w:rPr>
                <w:lang w:val="es-MX"/>
              </w:rPr>
            </w:pPr>
            <w:r>
              <w:rPr>
                <w:lang w:val="es-ES"/>
              </w:rPr>
              <w:t>Discutí</w:t>
            </w:r>
            <w:r w:rsidR="008B4D69" w:rsidRPr="003C288D">
              <w:rPr>
                <w:lang w:val="es-ES"/>
              </w:rPr>
              <w:t xml:space="preserve"> la aplicación de las normas de salud y seguridad en su programa.</w:t>
            </w:r>
            <w:r w:rsidR="008B4D69" w:rsidRPr="003C288D">
              <w:rPr>
                <w:lang w:val="es-MX"/>
              </w:rPr>
              <w:t xml:space="preserve"> 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C36DC" w:rsidTr="005F64D8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  <w:vAlign w:val="center"/>
          </w:tcPr>
          <w:p w:rsidR="00EC36DC" w:rsidRPr="003C288D" w:rsidRDefault="003C288D" w:rsidP="003C288D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2"/>
                <w:szCs w:val="22"/>
                <w:lang w:val="es-MX"/>
              </w:rPr>
            </w:pPr>
            <w:r w:rsidRPr="003C288D">
              <w:rPr>
                <w:rFonts w:asciiTheme="minorHAnsi" w:hAnsiTheme="minorHAnsi"/>
                <w:color w:val="212121"/>
                <w:sz w:val="22"/>
                <w:szCs w:val="22"/>
                <w:lang w:val="es-ES"/>
              </w:rPr>
              <w:t xml:space="preserve">Yo creé </w:t>
            </w:r>
            <w:r w:rsidR="008B4D69" w:rsidRPr="003C288D">
              <w:rPr>
                <w:rFonts w:asciiTheme="minorHAnsi" w:eastAsia="+mn-ea" w:hAnsiTheme="minorHAnsi"/>
                <w:sz w:val="22"/>
                <w:szCs w:val="22"/>
                <w:lang w:val="es-ES"/>
              </w:rPr>
              <w:t xml:space="preserve">documentación de pólizas y procedimientos </w:t>
            </w:r>
            <w:r>
              <w:rPr>
                <w:rFonts w:asciiTheme="minorHAnsi" w:eastAsia="+mn-ea" w:hAnsiTheme="minorHAnsi"/>
                <w:sz w:val="22"/>
                <w:szCs w:val="22"/>
                <w:lang w:val="es-ES"/>
              </w:rPr>
              <w:t>establecidos por los estándares</w:t>
            </w:r>
            <w:r w:rsidR="008B4D69" w:rsidRPr="003C288D">
              <w:rPr>
                <w:rFonts w:asciiTheme="minorHAnsi" w:eastAsia="+mn-ea" w:hAnsiTheme="minorHAnsi"/>
                <w:sz w:val="22"/>
                <w:szCs w:val="22"/>
                <w:lang w:val="es-ES"/>
              </w:rPr>
              <w:t xml:space="preserve"> del </w:t>
            </w:r>
            <w:proofErr w:type="spellStart"/>
            <w:r w:rsidR="008B4D69" w:rsidRPr="003C288D">
              <w:rPr>
                <w:rFonts w:asciiTheme="minorHAnsi" w:eastAsia="+mn-ea" w:hAnsiTheme="minorHAnsi"/>
                <w:sz w:val="22"/>
                <w:szCs w:val="22"/>
                <w:lang w:val="es-ES"/>
              </w:rPr>
              <w:t>QRIS</w:t>
            </w:r>
            <w:proofErr w:type="spellEnd"/>
            <w:r w:rsidR="008B4D69" w:rsidRPr="003C288D">
              <w:rPr>
                <w:rFonts w:asciiTheme="minorHAnsi" w:eastAsia="+mn-ea" w:hAnsiTheme="minorHAnsi"/>
                <w:sz w:val="22"/>
                <w:szCs w:val="22"/>
                <w:lang w:val="es-ES"/>
              </w:rPr>
              <w:t xml:space="preserve"> sobre la Salud y Seguridad.</w:t>
            </w:r>
            <w:r w:rsidR="008B4D69" w:rsidRPr="003C288D">
              <w:rPr>
                <w:rFonts w:asciiTheme="minorHAnsi" w:eastAsia="+mn-ea" w:hAnsiTheme="minorHAnsi"/>
                <w:sz w:val="22"/>
                <w:szCs w:val="22"/>
                <w:lang w:val="es-MX"/>
              </w:rPr>
              <w:t xml:space="preserve"> 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EC36DC" w:rsidTr="008B4D69">
        <w:trPr>
          <w:trHeight w:val="576"/>
          <w:jc w:val="center"/>
        </w:trPr>
        <w:tc>
          <w:tcPr>
            <w:tcW w:w="5328" w:type="dxa"/>
            <w:gridSpan w:val="3"/>
            <w:tcBorders>
              <w:right w:val="nil"/>
            </w:tcBorders>
          </w:tcPr>
          <w:p w:rsidR="00EC36DC" w:rsidRPr="003C288D" w:rsidRDefault="003C288D" w:rsidP="008B4D69">
            <w:pPr>
              <w:rPr>
                <w:lang w:val="es-MX"/>
              </w:rPr>
            </w:pPr>
            <w:r>
              <w:rPr>
                <w:lang w:val="es-ES"/>
              </w:rPr>
              <w:t>Discutí</w:t>
            </w:r>
            <w:r w:rsidR="008B4D69" w:rsidRPr="003C288D">
              <w:rPr>
                <w:lang w:val="es-ES"/>
              </w:rPr>
              <w:t xml:space="preserve"> las estrategias y tácticas para lograr la aplicación de todo el programa de normas de Salud y Seguridad.</w:t>
            </w:r>
            <w:r w:rsidR="008B4D69" w:rsidRPr="003C288D">
              <w:rPr>
                <w:lang w:val="es-MX"/>
              </w:rPr>
              <w:t xml:space="preserve"> 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  <w:gridSpan w:val="3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  <w:gridSpan w:val="2"/>
            <w:tcBorders>
              <w:left w:val="nil"/>
              <w:righ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left w:val="nil"/>
            </w:tcBorders>
            <w:vAlign w:val="center"/>
          </w:tcPr>
          <w:p w:rsidR="00EC36DC" w:rsidRPr="00316E0B" w:rsidRDefault="00EC36DC" w:rsidP="00B708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828EB" w:rsidRPr="00905971" w:rsidTr="00080A46">
        <w:trPr>
          <w:trHeight w:val="1152"/>
          <w:jc w:val="center"/>
        </w:trPr>
        <w:tc>
          <w:tcPr>
            <w:tcW w:w="10080" w:type="dxa"/>
            <w:gridSpan w:val="14"/>
          </w:tcPr>
          <w:p w:rsidR="00D43FF9" w:rsidRPr="00D43FF9" w:rsidRDefault="00D43FF9" w:rsidP="00D43FF9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4"/>
                <w:szCs w:val="24"/>
                <w:lang w:val="es-MX"/>
              </w:rPr>
            </w:pPr>
            <w:r w:rsidRPr="00D43FF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¿Qu</w:t>
            </w:r>
            <w:r w:rsidR="00F12CA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é aprendió que quieres recordar</w:t>
            </w:r>
            <w:r w:rsidRPr="00D43FF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?</w:t>
            </w:r>
          </w:p>
          <w:p w:rsidR="00A828EB" w:rsidRPr="00D43FF9" w:rsidRDefault="00A828EB" w:rsidP="00A828EB">
            <w:pPr>
              <w:rPr>
                <w:sz w:val="24"/>
                <w:szCs w:val="24"/>
                <w:lang w:val="es-MX"/>
              </w:rPr>
            </w:pPr>
          </w:p>
        </w:tc>
      </w:tr>
      <w:tr w:rsidR="00F90D65" w:rsidRPr="00905971" w:rsidTr="00080A46">
        <w:trPr>
          <w:trHeight w:val="1152"/>
          <w:jc w:val="center"/>
        </w:trPr>
        <w:tc>
          <w:tcPr>
            <w:tcW w:w="10080" w:type="dxa"/>
            <w:gridSpan w:val="14"/>
          </w:tcPr>
          <w:p w:rsidR="00D43FF9" w:rsidRPr="00D43FF9" w:rsidRDefault="00D43FF9" w:rsidP="00D43FF9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4"/>
                <w:szCs w:val="24"/>
                <w:lang w:val="es-MX"/>
              </w:rPr>
            </w:pPr>
            <w:r w:rsidRPr="00D43FF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¿Cómo va a utilizar la información de </w:t>
            </w:r>
            <w:proofErr w:type="gramStart"/>
            <w:r w:rsidRPr="00D43FF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esta</w:t>
            </w:r>
            <w:proofErr w:type="gramEnd"/>
            <w:r w:rsidRPr="00D43FF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</w:t>
            </w:r>
            <w:r w:rsidR="009F14F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entrenamiento</w:t>
            </w:r>
            <w:r w:rsidR="00E31891" w:rsidRPr="00D43FF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 </w:t>
            </w:r>
            <w:r w:rsidRPr="00D43FF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en su trabajo?</w:t>
            </w:r>
          </w:p>
          <w:p w:rsidR="00F90D65" w:rsidRPr="00D43FF9" w:rsidRDefault="00F90D65" w:rsidP="00A828EB">
            <w:pPr>
              <w:rPr>
                <w:sz w:val="24"/>
                <w:szCs w:val="24"/>
                <w:lang w:val="es-MX"/>
              </w:rPr>
            </w:pPr>
          </w:p>
        </w:tc>
      </w:tr>
      <w:tr w:rsidR="00F90D65" w:rsidRPr="00905971" w:rsidTr="00080A46">
        <w:trPr>
          <w:trHeight w:val="1152"/>
          <w:jc w:val="center"/>
        </w:trPr>
        <w:tc>
          <w:tcPr>
            <w:tcW w:w="10080" w:type="dxa"/>
            <w:gridSpan w:val="14"/>
          </w:tcPr>
          <w:p w:rsidR="00D43FF9" w:rsidRPr="00D43FF9" w:rsidRDefault="00D43FF9" w:rsidP="00D43FF9">
            <w:pPr>
              <w:pStyle w:val="HTMLPreformatted"/>
              <w:shd w:val="clear" w:color="auto" w:fill="FFFFFF"/>
              <w:rPr>
                <w:rFonts w:asciiTheme="minorHAnsi" w:hAnsiTheme="minorHAnsi"/>
                <w:color w:val="212121"/>
                <w:sz w:val="24"/>
                <w:szCs w:val="24"/>
                <w:lang w:val="es-MX"/>
              </w:rPr>
            </w:pPr>
            <w:r w:rsidRPr="00D43FF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¿Qué m</w:t>
            </w:r>
            <w:r w:rsidR="00F12CAF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 xml:space="preserve">ás quiere decirle al </w:t>
            </w:r>
            <w:r w:rsidR="00905971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entrenador</w:t>
            </w:r>
            <w:r w:rsidRPr="00D43FF9">
              <w:rPr>
                <w:rFonts w:asciiTheme="minorHAnsi" w:hAnsiTheme="minorHAnsi"/>
                <w:color w:val="212121"/>
                <w:sz w:val="24"/>
                <w:szCs w:val="24"/>
                <w:lang w:val="es-ES"/>
              </w:rPr>
              <w:t>?</w:t>
            </w:r>
          </w:p>
          <w:p w:rsidR="00F90D65" w:rsidRPr="00D43FF9" w:rsidRDefault="00F90D65" w:rsidP="00A828EB">
            <w:pPr>
              <w:rPr>
                <w:sz w:val="24"/>
                <w:szCs w:val="24"/>
                <w:lang w:val="es-MX"/>
              </w:rPr>
            </w:pPr>
          </w:p>
        </w:tc>
      </w:tr>
    </w:tbl>
    <w:p w:rsidR="00C17910" w:rsidRPr="00D43FF9" w:rsidRDefault="00C17910" w:rsidP="00C17910">
      <w:pPr>
        <w:rPr>
          <w:lang w:val="es-MX"/>
        </w:rPr>
      </w:pPr>
    </w:p>
    <w:sectPr w:rsidR="00C17910" w:rsidRPr="00D43FF9" w:rsidSect="00B7084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83BB2"/>
    <w:multiLevelType w:val="hybridMultilevel"/>
    <w:tmpl w:val="B2E8E932"/>
    <w:lvl w:ilvl="0" w:tplc="3C3ACD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7D6E2B"/>
    <w:multiLevelType w:val="hybridMultilevel"/>
    <w:tmpl w:val="527CEDC6"/>
    <w:lvl w:ilvl="0" w:tplc="529ED0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73ACD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AC0ED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92A4D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DC46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1A2E1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19851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2FA43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DC0B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442A38F8"/>
    <w:multiLevelType w:val="hybridMultilevel"/>
    <w:tmpl w:val="65A86E46"/>
    <w:lvl w:ilvl="0" w:tplc="D6680B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26CD4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2A5B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B7CE4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ECE1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C68ED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B828F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E64E0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6A26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5853246E"/>
    <w:multiLevelType w:val="hybridMultilevel"/>
    <w:tmpl w:val="B22E22AE"/>
    <w:lvl w:ilvl="0" w:tplc="3C3ACD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532473"/>
    <w:multiLevelType w:val="hybridMultilevel"/>
    <w:tmpl w:val="F098AEA2"/>
    <w:lvl w:ilvl="0" w:tplc="10B40F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B4B2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B823B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542E2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1424D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38C6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2E36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17E37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61421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611937EB"/>
    <w:multiLevelType w:val="hybridMultilevel"/>
    <w:tmpl w:val="08BEC610"/>
    <w:lvl w:ilvl="0" w:tplc="F1EC6D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3127A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2BEC6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296AB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56843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7ED5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F16FF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A5229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2ECF7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/>
  <w:rsids>
    <w:rsidRoot w:val="00EC36DC"/>
    <w:rsid w:val="00080A46"/>
    <w:rsid w:val="00195502"/>
    <w:rsid w:val="001E4A38"/>
    <w:rsid w:val="00243E0B"/>
    <w:rsid w:val="00316E0B"/>
    <w:rsid w:val="00371E2F"/>
    <w:rsid w:val="003C288D"/>
    <w:rsid w:val="00411529"/>
    <w:rsid w:val="0049188A"/>
    <w:rsid w:val="005F64D8"/>
    <w:rsid w:val="00606B5D"/>
    <w:rsid w:val="00643AD2"/>
    <w:rsid w:val="00744B4A"/>
    <w:rsid w:val="00766EBC"/>
    <w:rsid w:val="007A2573"/>
    <w:rsid w:val="00800D29"/>
    <w:rsid w:val="00816320"/>
    <w:rsid w:val="008B4D69"/>
    <w:rsid w:val="008F0838"/>
    <w:rsid w:val="00905971"/>
    <w:rsid w:val="00953A7E"/>
    <w:rsid w:val="009E6431"/>
    <w:rsid w:val="009F14F9"/>
    <w:rsid w:val="00A828EB"/>
    <w:rsid w:val="00B70845"/>
    <w:rsid w:val="00BD52AE"/>
    <w:rsid w:val="00BF6DC1"/>
    <w:rsid w:val="00C17910"/>
    <w:rsid w:val="00CD0A41"/>
    <w:rsid w:val="00D11966"/>
    <w:rsid w:val="00D14CBE"/>
    <w:rsid w:val="00D43FF9"/>
    <w:rsid w:val="00E31891"/>
    <w:rsid w:val="00EA72BB"/>
    <w:rsid w:val="00EC36DC"/>
    <w:rsid w:val="00F06163"/>
    <w:rsid w:val="00F12CAF"/>
    <w:rsid w:val="00F90D65"/>
    <w:rsid w:val="00FB09FF"/>
    <w:rsid w:val="00FB4F97"/>
    <w:rsid w:val="00FE1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A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6E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16E0B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3C28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C288D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093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4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628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5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6714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3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06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1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CRR\QRIS\QRIS%20Trainings\Evaluatio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Evaluation template.dotx</Template>
  <TotalTime>37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Irace</dc:creator>
  <cp:lastModifiedBy>Heather Irace</cp:lastModifiedBy>
  <cp:revision>9</cp:revision>
  <dcterms:created xsi:type="dcterms:W3CDTF">2015-09-03T23:28:00Z</dcterms:created>
  <dcterms:modified xsi:type="dcterms:W3CDTF">2015-09-04T18:17:00Z</dcterms:modified>
</cp:coreProperties>
</file>