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-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3"/>
        <w:gridCol w:w="3325"/>
        <w:gridCol w:w="1496"/>
        <w:gridCol w:w="2836"/>
      </w:tblGrid>
      <w:tr w:rsidR="008A5793" w14:paraId="3FB0447F" w14:textId="77777777" w:rsidTr="005F39C5">
        <w:trPr>
          <w:trHeight w:val="630"/>
        </w:trPr>
        <w:tc>
          <w:tcPr>
            <w:tcW w:w="1710" w:type="dxa"/>
            <w:tcBorders>
              <w:bottom w:val="single" w:sz="8" w:space="0" w:color="D22630"/>
            </w:tcBorders>
          </w:tcPr>
          <w:p w14:paraId="45083496" w14:textId="63FF1136" w:rsidR="001B2CA7" w:rsidRPr="008A5793" w:rsidRDefault="005F39C5">
            <w:pPr>
              <w:rPr>
                <w:sz w:val="22"/>
                <w:lang w:val="es-ES_tradnl"/>
              </w:rPr>
            </w:pPr>
            <w:r w:rsidRPr="008A5793">
              <w:rPr>
                <w:sz w:val="22"/>
                <w:lang w:val="es-ES_tradnl"/>
              </w:rPr>
              <w:t>Nombre</w:t>
            </w:r>
            <w:r w:rsidR="001B2CA7" w:rsidRPr="008A5793">
              <w:rPr>
                <w:sz w:val="22"/>
                <w:lang w:val="es-ES_tradnl"/>
              </w:rPr>
              <w:t>:</w:t>
            </w:r>
            <w:r w:rsidRPr="008A5793">
              <w:rPr>
                <w:sz w:val="22"/>
                <w:lang w:val="es-ES_tradnl"/>
              </w:rPr>
              <w:t xml:space="preserve"> </w:t>
            </w:r>
            <w:r w:rsidR="008A5793" w:rsidRPr="008A5793">
              <w:rPr>
                <w:sz w:val="22"/>
                <w:lang w:val="es-ES_tradnl"/>
              </w:rPr>
              <w:t>Problema a resolver o cambio/</w:t>
            </w:r>
            <w:r w:rsidRPr="008A5793">
              <w:rPr>
                <w:sz w:val="22"/>
                <w:lang w:val="es-ES_tradnl"/>
              </w:rPr>
              <w:t>Objetivo</w:t>
            </w:r>
            <w:r w:rsidR="001B2CA7" w:rsidRPr="008A5793">
              <w:rPr>
                <w:sz w:val="22"/>
                <w:lang w:val="es-ES_tradnl"/>
              </w:rPr>
              <w:t xml:space="preserve">: </w:t>
            </w:r>
          </w:p>
          <w:p w14:paraId="0B01CFE2" w14:textId="77777777" w:rsidR="00E17227" w:rsidRPr="008A5793" w:rsidRDefault="00E17227">
            <w:pPr>
              <w:rPr>
                <w:sz w:val="22"/>
                <w:lang w:val="es-ES_tradnl"/>
              </w:rPr>
            </w:pPr>
          </w:p>
          <w:p w14:paraId="6B3AB68A" w14:textId="72B14BF7" w:rsidR="001B2CA7" w:rsidRDefault="005F39C5">
            <w:pPr>
              <w:rPr>
                <w:sz w:val="22"/>
              </w:rPr>
            </w:pPr>
            <w:r>
              <w:rPr>
                <w:sz w:val="22"/>
              </w:rPr>
              <w:t>Fecha</w:t>
            </w:r>
            <w:r w:rsidR="001B2CA7">
              <w:rPr>
                <w:sz w:val="22"/>
              </w:rPr>
              <w:t>:</w:t>
            </w:r>
          </w:p>
        </w:tc>
        <w:tc>
          <w:tcPr>
            <w:tcW w:w="4860" w:type="dxa"/>
            <w:gridSpan w:val="2"/>
            <w:tcBorders>
              <w:bottom w:val="single" w:sz="8" w:space="0" w:color="D22630"/>
            </w:tcBorders>
          </w:tcPr>
          <w:p w14:paraId="4545832B" w14:textId="4091F344" w:rsidR="00F179DB" w:rsidRPr="001B2CA7" w:rsidRDefault="003E62D1" w:rsidP="00F179DB">
            <w:pPr>
              <w:rPr>
                <w:sz w:val="22"/>
              </w:rPr>
            </w:pPr>
            <w:r>
              <w:rPr>
                <w:sz w:val="22"/>
              </w:rPr>
              <w:t>_</w:t>
            </w:r>
            <w:r w:rsidR="001B2CA7">
              <w:rPr>
                <w:sz w:val="22"/>
              </w:rPr>
              <w:t>_</w:t>
            </w:r>
            <w:r w:rsidR="00F179DB">
              <w:rPr>
                <w:sz w:val="22"/>
              </w:rPr>
              <w:t>___________________________________________</w:t>
            </w:r>
          </w:p>
          <w:p w14:paraId="1F5A0BBB" w14:textId="52D984F6" w:rsidR="00F179DB" w:rsidRDefault="00F179DB" w:rsidP="005F7760">
            <w:pPr>
              <w:rPr>
                <w:sz w:val="22"/>
              </w:rPr>
            </w:pPr>
            <w:r>
              <w:rPr>
                <w:sz w:val="22"/>
              </w:rPr>
              <w:t>_____________________________________________</w:t>
            </w:r>
          </w:p>
          <w:p w14:paraId="7DCEB4A5" w14:textId="4B4442B9" w:rsidR="008A5793" w:rsidRDefault="00F179DB" w:rsidP="00F179DB">
            <w:pPr>
              <w:rPr>
                <w:sz w:val="22"/>
              </w:rPr>
            </w:pPr>
            <w:r>
              <w:rPr>
                <w:sz w:val="22"/>
              </w:rPr>
              <w:t>_____________________________________________</w:t>
            </w:r>
          </w:p>
          <w:p w14:paraId="14C08196" w14:textId="0E1F0805" w:rsidR="001B2CA7" w:rsidRPr="008A5793" w:rsidRDefault="008A5793" w:rsidP="008A5793">
            <w:pPr>
              <w:rPr>
                <w:sz w:val="22"/>
              </w:rPr>
            </w:pPr>
            <w:r>
              <w:rPr>
                <w:sz w:val="22"/>
              </w:rPr>
              <w:softHyphen/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softHyphen/>
              <w:t>_____________________________________________</w:t>
            </w:r>
            <w:bookmarkStart w:id="0" w:name="_GoBack"/>
            <w:bookmarkEnd w:id="0"/>
          </w:p>
        </w:tc>
        <w:tc>
          <w:tcPr>
            <w:tcW w:w="3060" w:type="dxa"/>
            <w:tcBorders>
              <w:bottom w:val="single" w:sz="8" w:space="0" w:color="D22630"/>
            </w:tcBorders>
            <w:shd w:val="clear" w:color="auto" w:fill="D22630"/>
          </w:tcPr>
          <w:p w14:paraId="16C5DCB2" w14:textId="25617DD7" w:rsidR="001B2CA7" w:rsidRPr="00822758" w:rsidRDefault="005F39C5" w:rsidP="00986CF5">
            <w:pPr>
              <w:pStyle w:val="Heading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Herramienta</w:t>
            </w:r>
          </w:p>
        </w:tc>
      </w:tr>
      <w:tr w:rsidR="00B72892" w14:paraId="715EE39E" w14:textId="77777777" w:rsidTr="005F39C5">
        <w:tc>
          <w:tcPr>
            <w:tcW w:w="9630" w:type="dxa"/>
            <w:gridSpan w:val="4"/>
            <w:tcBorders>
              <w:top w:val="single" w:sz="8" w:space="0" w:color="D22630"/>
              <w:bottom w:val="single" w:sz="8" w:space="0" w:color="D22630"/>
            </w:tcBorders>
            <w:tcMar>
              <w:left w:w="0" w:type="dxa"/>
              <w:right w:w="0" w:type="dxa"/>
            </w:tcMar>
            <w:vAlign w:val="center"/>
          </w:tcPr>
          <w:p w14:paraId="3962CA9A" w14:textId="77777777" w:rsidR="005F39C5" w:rsidRDefault="005F39C5" w:rsidP="005F39C5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293"/>
            </w:tblGrid>
            <w:tr w:rsidR="005F39C5" w:rsidRPr="005F39C5" w14:paraId="79807170" w14:textId="77777777">
              <w:trPr>
                <w:trHeight w:val="380"/>
              </w:trPr>
              <w:tc>
                <w:tcPr>
                  <w:tcW w:w="0" w:type="auto"/>
                </w:tcPr>
                <w:p w14:paraId="1E035362" w14:textId="6D89A5AD" w:rsidR="005F39C5" w:rsidRPr="005F39C5" w:rsidRDefault="005F39C5" w:rsidP="005F39C5">
                  <w:pPr>
                    <w:pStyle w:val="Heading1"/>
                    <w:rPr>
                      <w:sz w:val="16"/>
                      <w:szCs w:val="16"/>
                      <w:lang w:val="es-ES_tradnl"/>
                    </w:rPr>
                  </w:pPr>
                  <w:r w:rsidRPr="005F39C5">
                    <w:rPr>
                      <w:lang w:val="es-ES_tradnl"/>
                    </w:rPr>
                    <w:t>PLANNIFICAR-HACER-ANALIZAR-ACTUAR</w:t>
                  </w:r>
                  <w:r w:rsidRPr="005F39C5">
                    <w:rPr>
                      <w:b w:val="0"/>
                      <w:bCs w:val="0"/>
                      <w:lang w:val="es-ES_tradnl"/>
                    </w:rPr>
                    <w:t xml:space="preserve"> </w:t>
                  </w:r>
                  <w:r w:rsidRPr="005F39C5">
                    <w:rPr>
                      <w:b w:val="0"/>
                      <w:bCs w:val="0"/>
                      <w:sz w:val="16"/>
                      <w:szCs w:val="16"/>
                      <w:lang w:val="es-ES_tradnl"/>
                    </w:rPr>
                    <w:t xml:space="preserve">(PDSA POR SUS SIGLAS EN INGLES) </w:t>
                  </w:r>
                </w:p>
                <w:p w14:paraId="00A29D7D" w14:textId="77777777" w:rsidR="005F39C5" w:rsidRPr="005F39C5" w:rsidRDefault="005F39C5" w:rsidP="005F39C5">
                  <w:pPr>
                    <w:pStyle w:val="Heading2"/>
                    <w:rPr>
                      <w:szCs w:val="32"/>
                      <w:lang w:val="es-ES_tradnl"/>
                    </w:rPr>
                  </w:pPr>
                  <w:r w:rsidRPr="005F39C5">
                    <w:t>Hoja de Trabajo</w:t>
                  </w:r>
                  <w:r w:rsidRPr="005F39C5">
                    <w:rPr>
                      <w:szCs w:val="32"/>
                      <w:lang w:val="es-ES_tradnl"/>
                    </w:rPr>
                    <w:t xml:space="preserve"> </w:t>
                  </w:r>
                </w:p>
              </w:tc>
            </w:tr>
          </w:tbl>
          <w:p w14:paraId="1244B84C" w14:textId="63D9835B" w:rsidR="00154D39" w:rsidRPr="007C016D" w:rsidRDefault="00154D39" w:rsidP="007C016D">
            <w:pPr>
              <w:pStyle w:val="Heading2"/>
            </w:pPr>
          </w:p>
        </w:tc>
      </w:tr>
      <w:tr w:rsidR="008A5793" w:rsidRPr="008A5793" w14:paraId="5344D097" w14:textId="77777777" w:rsidTr="005F39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35" w:type="dxa"/>
            <w:gridSpan w:val="2"/>
          </w:tcPr>
          <w:p w14:paraId="5A719B2D" w14:textId="77777777" w:rsidR="0014026E" w:rsidRDefault="0014026E" w:rsidP="0014026E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082"/>
            </w:tblGrid>
            <w:tr w:rsidR="0014026E" w:rsidRPr="008A5793" w14:paraId="685003E3" w14:textId="77777777">
              <w:trPr>
                <w:trHeight w:val="1208"/>
              </w:trPr>
              <w:tc>
                <w:tcPr>
                  <w:tcW w:w="0" w:type="auto"/>
                </w:tcPr>
                <w:p w14:paraId="535B0409" w14:textId="77777777" w:rsidR="0014026E" w:rsidRPr="0014026E" w:rsidRDefault="0014026E" w:rsidP="0014026E">
                  <w:pPr>
                    <w:pStyle w:val="NoSpacing"/>
                    <w:spacing w:line="276" w:lineRule="auto"/>
                    <w:rPr>
                      <w:rFonts w:ascii="Open Sans" w:hAnsi="Open Sans" w:cs="Open Sans"/>
                      <w:b/>
                      <w:color w:val="D22630"/>
                      <w:lang w:val="es-ES_tradnl"/>
                    </w:rPr>
                  </w:pPr>
                  <w:r w:rsidRPr="0014026E">
                    <w:rPr>
                      <w:lang w:val="es-ES_tradnl"/>
                    </w:rPr>
                    <w:t xml:space="preserve"> </w:t>
                  </w:r>
                  <w:r w:rsidRPr="0014026E">
                    <w:rPr>
                      <w:rFonts w:ascii="Open Sans" w:hAnsi="Open Sans" w:cs="Open Sans"/>
                      <w:b/>
                      <w:color w:val="D22630"/>
                      <w:lang w:val="es-ES_tradnl"/>
                    </w:rPr>
                    <w:t xml:space="preserve">Plannificar </w:t>
                  </w:r>
                </w:p>
                <w:p w14:paraId="65B69C51" w14:textId="2C3FB60A" w:rsidR="0014026E" w:rsidRPr="0014026E" w:rsidRDefault="0014026E" w:rsidP="0014026E">
                  <w:pPr>
                    <w:pStyle w:val="NoSpacing"/>
                    <w:numPr>
                      <w:ilvl w:val="0"/>
                      <w:numId w:val="15"/>
                    </w:numPr>
                    <w:spacing w:line="276" w:lineRule="auto"/>
                    <w:rPr>
                      <w:rFonts w:ascii="Open Sans" w:hAnsi="Open Sans" w:cs="Open Sans"/>
                      <w:sz w:val="20"/>
                      <w:szCs w:val="20"/>
                      <w:lang w:val="es-ES_tradnl"/>
                    </w:rPr>
                  </w:pPr>
                  <w:r w:rsidRPr="0014026E">
                    <w:rPr>
                      <w:rFonts w:ascii="Open Sans" w:hAnsi="Open Sans" w:cs="Open Sans"/>
                      <w:sz w:val="20"/>
                      <w:szCs w:val="20"/>
                      <w:lang w:val="es-ES_tradnl"/>
                    </w:rPr>
                    <w:t xml:space="preserve">¿Qué cambio vas a probar? </w:t>
                  </w:r>
                </w:p>
                <w:p w14:paraId="2997C178" w14:textId="6A46B1C7" w:rsidR="0014026E" w:rsidRPr="0014026E" w:rsidRDefault="0014026E" w:rsidP="0014026E">
                  <w:pPr>
                    <w:pStyle w:val="NoSpacing"/>
                    <w:numPr>
                      <w:ilvl w:val="0"/>
                      <w:numId w:val="15"/>
                    </w:numPr>
                    <w:spacing w:line="276" w:lineRule="auto"/>
                    <w:rPr>
                      <w:rFonts w:ascii="Open Sans" w:hAnsi="Open Sans" w:cs="Open Sans"/>
                      <w:sz w:val="20"/>
                      <w:szCs w:val="20"/>
                      <w:lang w:val="es-ES_tradnl"/>
                    </w:rPr>
                  </w:pPr>
                  <w:r w:rsidRPr="0014026E">
                    <w:rPr>
                      <w:rFonts w:ascii="Open Sans" w:hAnsi="Open Sans" w:cs="Open Sans"/>
                      <w:sz w:val="20"/>
                      <w:szCs w:val="20"/>
                      <w:lang w:val="es-ES_tradnl"/>
                    </w:rPr>
                    <w:t xml:space="preserve">¿Qué predices que sucederá como resultado de este cambio? </w:t>
                  </w:r>
                </w:p>
                <w:p w14:paraId="3DE5DD9A" w14:textId="0253877D" w:rsidR="0014026E" w:rsidRPr="0014026E" w:rsidRDefault="0014026E" w:rsidP="0014026E">
                  <w:pPr>
                    <w:pStyle w:val="NoSpacing"/>
                    <w:numPr>
                      <w:ilvl w:val="0"/>
                      <w:numId w:val="15"/>
                    </w:numPr>
                    <w:spacing w:line="276" w:lineRule="auto"/>
                    <w:rPr>
                      <w:rFonts w:ascii="Open Sans" w:hAnsi="Open Sans" w:cs="Open Sans"/>
                      <w:sz w:val="20"/>
                      <w:szCs w:val="20"/>
                      <w:lang w:val="es-ES_tradnl"/>
                    </w:rPr>
                  </w:pPr>
                  <w:r w:rsidRPr="0014026E">
                    <w:rPr>
                      <w:rFonts w:ascii="Open Sans" w:hAnsi="Open Sans" w:cs="Open Sans"/>
                      <w:sz w:val="20"/>
                      <w:szCs w:val="20"/>
                      <w:lang w:val="es-ES_tradnl"/>
                    </w:rPr>
                    <w:t xml:space="preserve">¿Quién será responsable de hacer el cambio? </w:t>
                  </w:r>
                </w:p>
                <w:p w14:paraId="1073959E" w14:textId="77777777" w:rsidR="0014026E" w:rsidRPr="0014026E" w:rsidRDefault="0014026E" w:rsidP="0014026E">
                  <w:pPr>
                    <w:pStyle w:val="NoSpacing"/>
                    <w:numPr>
                      <w:ilvl w:val="0"/>
                      <w:numId w:val="15"/>
                    </w:numPr>
                    <w:spacing w:line="276" w:lineRule="auto"/>
                    <w:rPr>
                      <w:rFonts w:ascii="Open Sans" w:hAnsi="Open Sans" w:cs="Open Sans"/>
                      <w:sz w:val="20"/>
                      <w:szCs w:val="20"/>
                      <w:lang w:val="es-ES_tradnl"/>
                    </w:rPr>
                  </w:pPr>
                  <w:r w:rsidRPr="0014026E">
                    <w:rPr>
                      <w:rFonts w:ascii="Open Sans" w:hAnsi="Open Sans" w:cs="Open Sans"/>
                      <w:sz w:val="20"/>
                      <w:szCs w:val="20"/>
                      <w:lang w:val="es-ES_tradnl"/>
                    </w:rPr>
                    <w:t>¿Qué apoyos y recursos se necesitan?</w:t>
                  </w:r>
                </w:p>
                <w:p w14:paraId="21AF9767" w14:textId="29B50FA0" w:rsidR="0014026E" w:rsidRPr="0014026E" w:rsidRDefault="0014026E" w:rsidP="0014026E">
                  <w:pPr>
                    <w:pStyle w:val="NoSpacing"/>
                    <w:numPr>
                      <w:ilvl w:val="0"/>
                      <w:numId w:val="15"/>
                    </w:numPr>
                    <w:spacing w:line="276" w:lineRule="auto"/>
                    <w:rPr>
                      <w:sz w:val="20"/>
                      <w:szCs w:val="20"/>
                      <w:lang w:val="es-ES_tradnl"/>
                    </w:rPr>
                  </w:pPr>
                  <w:r w:rsidRPr="0014026E">
                    <w:rPr>
                      <w:rFonts w:ascii="Open Sans" w:hAnsi="Open Sans" w:cs="Open Sans"/>
                      <w:sz w:val="20"/>
                      <w:szCs w:val="20"/>
                      <w:lang w:val="es-ES_tradnl"/>
                    </w:rPr>
                    <w:t>¿Qué datos se recopilarán? ¿Quién lo recogerá?</w:t>
                  </w:r>
                  <w:r w:rsidRPr="0014026E">
                    <w:rPr>
                      <w:sz w:val="20"/>
                      <w:szCs w:val="20"/>
                      <w:lang w:val="es-ES_tradnl"/>
                    </w:rPr>
                    <w:t xml:space="preserve"> </w:t>
                  </w:r>
                </w:p>
              </w:tc>
            </w:tr>
          </w:tbl>
          <w:p w14:paraId="08AF1A5A" w14:textId="2980DD05" w:rsidR="007C016D" w:rsidRPr="008A5793" w:rsidRDefault="007C016D" w:rsidP="0014026E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</w:tc>
        <w:tc>
          <w:tcPr>
            <w:tcW w:w="4595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116"/>
            </w:tblGrid>
            <w:tr w:rsidR="006230DE" w:rsidRPr="008A5793" w14:paraId="3A715FA7" w14:textId="77777777">
              <w:trPr>
                <w:trHeight w:val="257"/>
              </w:trPr>
              <w:tc>
                <w:tcPr>
                  <w:tcW w:w="0" w:type="auto"/>
                </w:tcPr>
                <w:p w14:paraId="0CFF5520" w14:textId="742B73A2" w:rsidR="006230DE" w:rsidRPr="006230DE" w:rsidRDefault="006230DE" w:rsidP="006230DE">
                  <w:pPr>
                    <w:pStyle w:val="Default"/>
                    <w:rPr>
                      <w:sz w:val="20"/>
                      <w:szCs w:val="20"/>
                      <w:lang w:val="es-ES_tradnl"/>
                    </w:rPr>
                  </w:pPr>
                  <w:r w:rsidRPr="006230DE">
                    <w:rPr>
                      <w:b/>
                      <w:color w:val="0072CE"/>
                      <w:sz w:val="20"/>
                      <w:szCs w:val="20"/>
                      <w:lang w:val="es-ES_tradnl"/>
                    </w:rPr>
                    <w:t xml:space="preserve">Enumere </w:t>
                  </w:r>
                  <w:r w:rsidRPr="006230DE">
                    <w:rPr>
                      <w:color w:val="auto"/>
                      <w:sz w:val="20"/>
                      <w:szCs w:val="20"/>
                      <w:lang w:val="es-ES_tradnl"/>
                    </w:rPr>
                    <w:t>los pasos para el plan e incluya a las personas responsables</w:t>
                  </w:r>
                  <w:r w:rsidRPr="006230DE">
                    <w:rPr>
                      <w:sz w:val="20"/>
                      <w:szCs w:val="20"/>
                      <w:lang w:val="es-ES_tradnl"/>
                    </w:rPr>
                    <w:t xml:space="preserve"> </w:t>
                  </w:r>
                </w:p>
              </w:tc>
            </w:tr>
          </w:tbl>
          <w:p w14:paraId="30EEE947" w14:textId="77777777" w:rsidR="006230DE" w:rsidRPr="006230DE" w:rsidRDefault="006230DE" w:rsidP="00280C28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  <w:p w14:paraId="3A7E49A1" w14:textId="77777777" w:rsidR="003E62D1" w:rsidRPr="006230DE" w:rsidRDefault="003E62D1" w:rsidP="00280C28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  <w:p w14:paraId="393D4855" w14:textId="77777777" w:rsidR="00F179DB" w:rsidRPr="006230DE" w:rsidRDefault="00F179DB" w:rsidP="00A86F13">
            <w:pPr>
              <w:pStyle w:val="NoSpacing"/>
              <w:spacing w:line="276" w:lineRule="auto"/>
              <w:rPr>
                <w:rFonts w:ascii="Open Sans" w:hAnsi="Open Sans" w:cs="Open Sans"/>
                <w:color w:val="7030A0"/>
                <w:sz w:val="20"/>
                <w:szCs w:val="20"/>
                <w:lang w:val="es-ES_tradnl"/>
              </w:rPr>
            </w:pPr>
          </w:p>
          <w:p w14:paraId="7F0CB952" w14:textId="77777777" w:rsidR="00F179DB" w:rsidRPr="006230DE" w:rsidRDefault="00F179DB" w:rsidP="00A86F13">
            <w:pPr>
              <w:pStyle w:val="NoSpacing"/>
              <w:spacing w:line="276" w:lineRule="auto"/>
              <w:rPr>
                <w:rFonts w:ascii="Open Sans" w:hAnsi="Open Sans" w:cs="Open Sans"/>
                <w:color w:val="7030A0"/>
                <w:sz w:val="20"/>
                <w:szCs w:val="20"/>
                <w:lang w:val="es-ES_tradnl"/>
              </w:rPr>
            </w:pPr>
          </w:p>
          <w:p w14:paraId="262E73D4" w14:textId="77777777" w:rsidR="00F179DB" w:rsidRPr="006230DE" w:rsidRDefault="00F179DB" w:rsidP="00A86F13">
            <w:pPr>
              <w:pStyle w:val="NoSpacing"/>
              <w:spacing w:line="276" w:lineRule="auto"/>
              <w:rPr>
                <w:rFonts w:ascii="Open Sans" w:hAnsi="Open Sans" w:cs="Open Sans"/>
                <w:color w:val="7030A0"/>
                <w:sz w:val="20"/>
                <w:szCs w:val="20"/>
                <w:lang w:val="es-ES_tradnl"/>
              </w:rPr>
            </w:pPr>
          </w:p>
          <w:p w14:paraId="5F1E5B5D" w14:textId="77777777" w:rsidR="00F179DB" w:rsidRPr="006230DE" w:rsidRDefault="00F179DB" w:rsidP="00A86F13">
            <w:pPr>
              <w:pStyle w:val="NoSpacing"/>
              <w:spacing w:line="276" w:lineRule="auto"/>
              <w:rPr>
                <w:rFonts w:ascii="Open Sans" w:hAnsi="Open Sans" w:cs="Open Sans"/>
                <w:color w:val="7030A0"/>
                <w:sz w:val="20"/>
                <w:szCs w:val="20"/>
                <w:lang w:val="es-ES_tradnl"/>
              </w:rPr>
            </w:pPr>
          </w:p>
          <w:p w14:paraId="2AA3E656" w14:textId="77777777" w:rsidR="00F179DB" w:rsidRPr="006230DE" w:rsidRDefault="00F179DB" w:rsidP="00A86F13">
            <w:pPr>
              <w:pStyle w:val="NoSpacing"/>
              <w:spacing w:line="276" w:lineRule="auto"/>
              <w:rPr>
                <w:rFonts w:ascii="Open Sans" w:hAnsi="Open Sans" w:cs="Open Sans"/>
                <w:color w:val="7030A0"/>
                <w:sz w:val="20"/>
                <w:szCs w:val="20"/>
                <w:lang w:val="es-ES_tradnl"/>
              </w:rPr>
            </w:pPr>
          </w:p>
          <w:p w14:paraId="6CC84C21" w14:textId="77777777" w:rsidR="00F179DB" w:rsidRPr="006230DE" w:rsidRDefault="00F179DB" w:rsidP="00A86F13">
            <w:pPr>
              <w:pStyle w:val="NoSpacing"/>
              <w:spacing w:line="276" w:lineRule="auto"/>
              <w:rPr>
                <w:rFonts w:ascii="Open Sans" w:hAnsi="Open Sans" w:cs="Open Sans"/>
                <w:color w:val="7030A0"/>
                <w:sz w:val="20"/>
                <w:szCs w:val="20"/>
                <w:lang w:val="es-ES_tradnl"/>
              </w:rPr>
            </w:pPr>
          </w:p>
          <w:p w14:paraId="5B1D747D" w14:textId="77777777" w:rsidR="00F179DB" w:rsidRPr="006230DE" w:rsidRDefault="00F179DB" w:rsidP="00A86F13">
            <w:pPr>
              <w:pStyle w:val="NoSpacing"/>
              <w:spacing w:line="276" w:lineRule="auto"/>
              <w:rPr>
                <w:rFonts w:ascii="Open Sans" w:hAnsi="Open Sans" w:cs="Open Sans"/>
                <w:color w:val="7030A0"/>
                <w:sz w:val="20"/>
                <w:szCs w:val="20"/>
                <w:lang w:val="es-ES_tradnl"/>
              </w:rPr>
            </w:pPr>
          </w:p>
          <w:p w14:paraId="140ACBD6" w14:textId="77777777" w:rsidR="00F179DB" w:rsidRPr="006230DE" w:rsidRDefault="00F179DB" w:rsidP="00A86F13">
            <w:pPr>
              <w:pStyle w:val="NoSpacing"/>
              <w:spacing w:line="276" w:lineRule="auto"/>
              <w:rPr>
                <w:rFonts w:ascii="Open Sans" w:hAnsi="Open Sans" w:cs="Open Sans"/>
                <w:color w:val="7030A0"/>
                <w:sz w:val="20"/>
                <w:szCs w:val="20"/>
                <w:lang w:val="es-ES_tradnl"/>
              </w:rPr>
            </w:pPr>
          </w:p>
          <w:p w14:paraId="7D3A7DD8" w14:textId="77777777" w:rsidR="00F179DB" w:rsidRPr="006230DE" w:rsidRDefault="00F179DB" w:rsidP="00A86F13">
            <w:pPr>
              <w:pStyle w:val="NoSpacing"/>
              <w:spacing w:line="276" w:lineRule="auto"/>
              <w:rPr>
                <w:rFonts w:ascii="Open Sans" w:hAnsi="Open Sans" w:cs="Open Sans"/>
                <w:color w:val="7030A0"/>
                <w:sz w:val="20"/>
                <w:szCs w:val="20"/>
                <w:lang w:val="es-ES_tradnl"/>
              </w:rPr>
            </w:pPr>
          </w:p>
          <w:p w14:paraId="47FAD502" w14:textId="77777777" w:rsidR="00F179DB" w:rsidRPr="006230DE" w:rsidRDefault="00F179DB" w:rsidP="00A86F13">
            <w:pPr>
              <w:pStyle w:val="NoSpacing"/>
              <w:spacing w:line="276" w:lineRule="auto"/>
              <w:rPr>
                <w:rFonts w:ascii="Open Sans" w:hAnsi="Open Sans" w:cs="Open Sans"/>
                <w:color w:val="7030A0"/>
                <w:sz w:val="20"/>
                <w:szCs w:val="20"/>
                <w:lang w:val="es-ES_tradnl"/>
              </w:rPr>
            </w:pPr>
          </w:p>
          <w:p w14:paraId="7CCA8C35" w14:textId="77777777" w:rsidR="00F179DB" w:rsidRPr="006230DE" w:rsidRDefault="00F179DB" w:rsidP="00A86F13">
            <w:pPr>
              <w:pStyle w:val="NoSpacing"/>
              <w:spacing w:line="276" w:lineRule="auto"/>
              <w:rPr>
                <w:rFonts w:ascii="Open Sans" w:hAnsi="Open Sans" w:cs="Open Sans"/>
                <w:color w:val="7030A0"/>
                <w:sz w:val="20"/>
                <w:szCs w:val="20"/>
                <w:lang w:val="es-ES_tradnl"/>
              </w:rPr>
            </w:pPr>
          </w:p>
          <w:p w14:paraId="0171CF55" w14:textId="77777777" w:rsidR="00F179DB" w:rsidRPr="006230DE" w:rsidRDefault="00F179DB" w:rsidP="00A86F13">
            <w:pPr>
              <w:pStyle w:val="NoSpacing"/>
              <w:spacing w:line="276" w:lineRule="auto"/>
              <w:rPr>
                <w:rFonts w:ascii="Open Sans" w:hAnsi="Open Sans" w:cs="Open Sans"/>
                <w:color w:val="7030A0"/>
                <w:sz w:val="20"/>
                <w:szCs w:val="20"/>
                <w:lang w:val="es-ES_tradnl"/>
              </w:rPr>
            </w:pPr>
          </w:p>
          <w:p w14:paraId="062BAFF2" w14:textId="77777777" w:rsidR="00F179DB" w:rsidRPr="006230DE" w:rsidRDefault="00F179DB" w:rsidP="00A86F13">
            <w:pPr>
              <w:pStyle w:val="NoSpacing"/>
              <w:spacing w:line="276" w:lineRule="auto"/>
              <w:rPr>
                <w:rFonts w:ascii="Open Sans" w:hAnsi="Open Sans" w:cs="Open Sans"/>
                <w:color w:val="7030A0"/>
                <w:sz w:val="20"/>
                <w:szCs w:val="20"/>
                <w:lang w:val="es-ES_tradnl"/>
              </w:rPr>
            </w:pPr>
          </w:p>
          <w:p w14:paraId="55099601" w14:textId="77777777" w:rsidR="00F179DB" w:rsidRPr="006230DE" w:rsidRDefault="00F179DB" w:rsidP="00A86F13">
            <w:pPr>
              <w:pStyle w:val="NoSpacing"/>
              <w:spacing w:line="276" w:lineRule="auto"/>
              <w:rPr>
                <w:rFonts w:ascii="Open Sans" w:hAnsi="Open Sans" w:cs="Open Sans"/>
                <w:color w:val="7030A0"/>
                <w:sz w:val="20"/>
                <w:szCs w:val="20"/>
                <w:lang w:val="es-ES_tradnl"/>
              </w:rPr>
            </w:pPr>
          </w:p>
          <w:p w14:paraId="40929AAE" w14:textId="79367541" w:rsidR="001B2CA7" w:rsidRPr="006230DE" w:rsidRDefault="00F42121" w:rsidP="00A86F13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  <w:r w:rsidRPr="006230DE">
              <w:rPr>
                <w:rFonts w:ascii="Open Sans" w:hAnsi="Open Sans" w:cs="Open Sans"/>
                <w:color w:val="7030A0"/>
                <w:sz w:val="20"/>
                <w:szCs w:val="20"/>
                <w:lang w:val="es-ES_tradnl"/>
              </w:rPr>
              <w:t xml:space="preserve"> </w:t>
            </w:r>
          </w:p>
        </w:tc>
      </w:tr>
      <w:tr w:rsidR="008A5793" w:rsidRPr="008A5793" w14:paraId="5AA98F18" w14:textId="77777777" w:rsidTr="005F39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"/>
        </w:trPr>
        <w:tc>
          <w:tcPr>
            <w:tcW w:w="5035" w:type="dxa"/>
            <w:gridSpan w:val="2"/>
          </w:tcPr>
          <w:p w14:paraId="55C06DE5" w14:textId="77777777" w:rsidR="0014026E" w:rsidRPr="006230DE" w:rsidRDefault="0014026E" w:rsidP="0014026E">
            <w:pPr>
              <w:pStyle w:val="Default"/>
              <w:rPr>
                <w:lang w:val="es-ES_tradnl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082"/>
            </w:tblGrid>
            <w:tr w:rsidR="0014026E" w:rsidRPr="008A5793" w14:paraId="26936852" w14:textId="77777777">
              <w:trPr>
                <w:trHeight w:val="581"/>
              </w:trPr>
              <w:tc>
                <w:tcPr>
                  <w:tcW w:w="0" w:type="auto"/>
                </w:tcPr>
                <w:p w14:paraId="5244CC93" w14:textId="77777777" w:rsidR="0014026E" w:rsidRPr="0014026E" w:rsidRDefault="0014026E" w:rsidP="0014026E">
                  <w:pPr>
                    <w:pStyle w:val="NoSpacing"/>
                    <w:spacing w:line="276" w:lineRule="auto"/>
                    <w:rPr>
                      <w:rFonts w:ascii="Open Sans" w:hAnsi="Open Sans" w:cs="Open Sans"/>
                      <w:b/>
                      <w:color w:val="D22630"/>
                      <w:lang w:val="es-ES_tradnl"/>
                    </w:rPr>
                  </w:pPr>
                  <w:r w:rsidRPr="0014026E">
                    <w:rPr>
                      <w:rFonts w:ascii="Open Sans" w:hAnsi="Open Sans" w:cs="Open Sans"/>
                      <w:b/>
                      <w:color w:val="D22630"/>
                      <w:lang w:val="es-ES_tradnl"/>
                    </w:rPr>
                    <w:t xml:space="preserve"> Hacer </w:t>
                  </w:r>
                </w:p>
                <w:p w14:paraId="3468F54D" w14:textId="229981C3" w:rsidR="0014026E" w:rsidRPr="0014026E" w:rsidRDefault="0014026E" w:rsidP="0014026E">
                  <w:pPr>
                    <w:pStyle w:val="NoSpacing"/>
                    <w:numPr>
                      <w:ilvl w:val="0"/>
                      <w:numId w:val="16"/>
                    </w:numPr>
                    <w:spacing w:line="276" w:lineRule="auto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14026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Implementar el plan. </w:t>
                  </w:r>
                </w:p>
                <w:p w14:paraId="399752E8" w14:textId="718C09AC" w:rsidR="0014026E" w:rsidRPr="0014026E" w:rsidRDefault="0014026E" w:rsidP="0014026E">
                  <w:pPr>
                    <w:pStyle w:val="NoSpacing"/>
                    <w:numPr>
                      <w:ilvl w:val="0"/>
                      <w:numId w:val="16"/>
                    </w:numPr>
                    <w:spacing w:line="276" w:lineRule="auto"/>
                    <w:rPr>
                      <w:rFonts w:ascii="Open Sans" w:hAnsi="Open Sans" w:cs="Open Sans"/>
                      <w:sz w:val="20"/>
                      <w:szCs w:val="20"/>
                      <w:lang w:val="es-ES_tradnl"/>
                    </w:rPr>
                  </w:pPr>
                  <w:r w:rsidRPr="0014026E">
                    <w:rPr>
                      <w:rFonts w:ascii="Open Sans" w:hAnsi="Open Sans" w:cs="Open Sans"/>
                      <w:sz w:val="20"/>
                      <w:szCs w:val="20"/>
                      <w:lang w:val="es-ES_tradnl"/>
                    </w:rPr>
                    <w:t xml:space="preserve">Recolectar datos mediante la documentación de observaciones. </w:t>
                  </w:r>
                </w:p>
                <w:p w14:paraId="7D545024" w14:textId="77777777" w:rsidR="0014026E" w:rsidRPr="0014026E" w:rsidRDefault="0014026E" w:rsidP="0014026E">
                  <w:pPr>
                    <w:pStyle w:val="Default"/>
                    <w:rPr>
                      <w:sz w:val="20"/>
                      <w:szCs w:val="20"/>
                      <w:lang w:val="es-ES_tradnl"/>
                    </w:rPr>
                  </w:pPr>
                </w:p>
              </w:tc>
            </w:tr>
          </w:tbl>
          <w:p w14:paraId="3BF647B8" w14:textId="08187B7F" w:rsidR="007C016D" w:rsidRPr="008A5793" w:rsidRDefault="0014026E" w:rsidP="0014026E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  <w:r w:rsidRPr="0014026E">
              <w:rPr>
                <w:rFonts w:ascii="Open Sans" w:hAnsi="Open Sans" w:cs="Open Sans"/>
                <w:b/>
                <w:color w:val="D22630"/>
                <w:lang w:val="es-ES_tradnl"/>
              </w:rPr>
              <w:t xml:space="preserve"> </w:t>
            </w:r>
          </w:p>
        </w:tc>
        <w:tc>
          <w:tcPr>
            <w:tcW w:w="4595" w:type="dxa"/>
            <w:gridSpan w:val="2"/>
          </w:tcPr>
          <w:p w14:paraId="1E475069" w14:textId="77777777" w:rsidR="006230DE" w:rsidRPr="008A5793" w:rsidRDefault="006230DE" w:rsidP="006230DE">
            <w:pPr>
              <w:pStyle w:val="Default"/>
              <w:rPr>
                <w:lang w:val="es-ES_tradnl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116"/>
            </w:tblGrid>
            <w:tr w:rsidR="006230DE" w:rsidRPr="008A5793" w14:paraId="4D817493" w14:textId="77777777">
              <w:trPr>
                <w:trHeight w:val="257"/>
              </w:trPr>
              <w:tc>
                <w:tcPr>
                  <w:tcW w:w="0" w:type="auto"/>
                </w:tcPr>
                <w:p w14:paraId="30E49DAB" w14:textId="5537169A" w:rsidR="006230DE" w:rsidRPr="006230DE" w:rsidRDefault="006230DE" w:rsidP="006230DE">
                  <w:pPr>
                    <w:pStyle w:val="Default"/>
                    <w:rPr>
                      <w:sz w:val="20"/>
                      <w:szCs w:val="20"/>
                      <w:lang w:val="es-ES_tradnl"/>
                    </w:rPr>
                  </w:pPr>
                  <w:r w:rsidRPr="006230DE">
                    <w:rPr>
                      <w:b/>
                      <w:color w:val="0072CE"/>
                      <w:sz w:val="20"/>
                      <w:szCs w:val="20"/>
                      <w:lang w:val="es-ES_tradnl"/>
                    </w:rPr>
                    <w:t xml:space="preserve">Registre </w:t>
                  </w:r>
                  <w:r w:rsidRPr="006230DE">
                    <w:rPr>
                      <w:color w:val="auto"/>
                      <w:sz w:val="20"/>
                      <w:szCs w:val="20"/>
                      <w:lang w:val="es-ES_tradnl"/>
                    </w:rPr>
                    <w:t>sus observaciones sobre lo que sucedió (o en una hoja separada).</w:t>
                  </w:r>
                  <w:r w:rsidRPr="006230DE">
                    <w:rPr>
                      <w:sz w:val="20"/>
                      <w:szCs w:val="20"/>
                      <w:lang w:val="es-ES_tradnl"/>
                    </w:rPr>
                    <w:t xml:space="preserve"> </w:t>
                  </w:r>
                </w:p>
              </w:tc>
            </w:tr>
          </w:tbl>
          <w:p w14:paraId="00E0255B" w14:textId="77777777" w:rsidR="001B2CA7" w:rsidRPr="008A5793" w:rsidRDefault="001B2CA7" w:rsidP="00280C28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  <w:p w14:paraId="7E5666F7" w14:textId="77777777" w:rsidR="006230DE" w:rsidRPr="008A5793" w:rsidRDefault="006230DE" w:rsidP="00280C28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  <w:p w14:paraId="53B9106F" w14:textId="77777777" w:rsidR="006230DE" w:rsidRPr="008A5793" w:rsidRDefault="006230DE" w:rsidP="00280C28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  <w:p w14:paraId="7DB85227" w14:textId="77777777" w:rsidR="006230DE" w:rsidRPr="008A5793" w:rsidRDefault="006230DE" w:rsidP="00280C28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  <w:p w14:paraId="2334AE96" w14:textId="77777777" w:rsidR="006230DE" w:rsidRPr="008A5793" w:rsidRDefault="006230DE" w:rsidP="00280C28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  <w:p w14:paraId="371A7341" w14:textId="77777777" w:rsidR="006230DE" w:rsidRPr="008A5793" w:rsidRDefault="006230DE" w:rsidP="00280C28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  <w:p w14:paraId="637F8449" w14:textId="77777777" w:rsidR="006230DE" w:rsidRPr="008A5793" w:rsidRDefault="006230DE" w:rsidP="00280C28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  <w:p w14:paraId="722A4518" w14:textId="77777777" w:rsidR="00280C28" w:rsidRPr="008A5793" w:rsidRDefault="00280C28" w:rsidP="00280C28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</w:tc>
      </w:tr>
      <w:tr w:rsidR="008A5793" w:rsidRPr="008A5793" w14:paraId="4FB855F1" w14:textId="77777777" w:rsidTr="005F39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35" w:type="dxa"/>
            <w:gridSpan w:val="2"/>
          </w:tcPr>
          <w:p w14:paraId="586FCDD8" w14:textId="77777777" w:rsidR="0014026E" w:rsidRPr="008A5793" w:rsidRDefault="0014026E" w:rsidP="0014026E">
            <w:pPr>
              <w:pStyle w:val="Default"/>
              <w:rPr>
                <w:lang w:val="es-ES_tradnl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082"/>
            </w:tblGrid>
            <w:tr w:rsidR="0014026E" w:rsidRPr="008A5793" w14:paraId="6F1A01A0" w14:textId="77777777">
              <w:trPr>
                <w:trHeight w:val="737"/>
              </w:trPr>
              <w:tc>
                <w:tcPr>
                  <w:tcW w:w="0" w:type="auto"/>
                </w:tcPr>
                <w:p w14:paraId="5438B9A0" w14:textId="77777777" w:rsidR="0014026E" w:rsidRPr="0014026E" w:rsidRDefault="0014026E" w:rsidP="0014026E">
                  <w:pPr>
                    <w:pStyle w:val="NoSpacing"/>
                    <w:spacing w:line="276" w:lineRule="auto"/>
                    <w:rPr>
                      <w:lang w:val="es-ES_tradnl"/>
                    </w:rPr>
                  </w:pPr>
                  <w:r w:rsidRPr="008A5793">
                    <w:rPr>
                      <w:lang w:val="es-ES_tradnl"/>
                    </w:rPr>
                    <w:t xml:space="preserve"> </w:t>
                  </w:r>
                  <w:r w:rsidRPr="0014026E">
                    <w:rPr>
                      <w:rFonts w:ascii="Open Sans" w:hAnsi="Open Sans" w:cs="Open Sans"/>
                      <w:b/>
                      <w:color w:val="D22630"/>
                    </w:rPr>
                    <w:t xml:space="preserve">Analizar </w:t>
                  </w:r>
                </w:p>
                <w:p w14:paraId="1F360705" w14:textId="2E70E747" w:rsidR="0014026E" w:rsidRPr="0014026E" w:rsidRDefault="0014026E" w:rsidP="0014026E">
                  <w:pPr>
                    <w:pStyle w:val="NoSpacing"/>
                    <w:numPr>
                      <w:ilvl w:val="0"/>
                      <w:numId w:val="17"/>
                    </w:numPr>
                    <w:spacing w:line="276" w:lineRule="auto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14026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Analiza los datos. </w:t>
                  </w:r>
                </w:p>
                <w:p w14:paraId="76B800C3" w14:textId="19B69D2A" w:rsidR="0014026E" w:rsidRPr="0014026E" w:rsidRDefault="0014026E" w:rsidP="0014026E">
                  <w:pPr>
                    <w:pStyle w:val="NoSpacing"/>
                    <w:numPr>
                      <w:ilvl w:val="0"/>
                      <w:numId w:val="17"/>
                    </w:numPr>
                    <w:spacing w:line="276" w:lineRule="auto"/>
                    <w:rPr>
                      <w:rFonts w:ascii="Open Sans" w:hAnsi="Open Sans" w:cs="Open Sans"/>
                      <w:sz w:val="20"/>
                      <w:szCs w:val="20"/>
                      <w:lang w:val="es-ES_tradnl"/>
                    </w:rPr>
                  </w:pPr>
                  <w:r w:rsidRPr="0014026E">
                    <w:rPr>
                      <w:rFonts w:ascii="Open Sans" w:hAnsi="Open Sans" w:cs="Open Sans"/>
                      <w:sz w:val="20"/>
                      <w:szCs w:val="20"/>
                      <w:lang w:val="es-ES_tradnl"/>
                    </w:rPr>
                    <w:t xml:space="preserve">¿El cambio resultó en el resultado esperado? </w:t>
                  </w:r>
                </w:p>
                <w:p w14:paraId="0C0230A7" w14:textId="692CFC09" w:rsidR="0014026E" w:rsidRPr="008A5793" w:rsidRDefault="0014026E" w:rsidP="0014026E">
                  <w:pPr>
                    <w:pStyle w:val="NoSpacing"/>
                    <w:numPr>
                      <w:ilvl w:val="0"/>
                      <w:numId w:val="17"/>
                    </w:numPr>
                    <w:spacing w:line="276" w:lineRule="auto"/>
                    <w:rPr>
                      <w:rFonts w:ascii="Open Sans" w:hAnsi="Open Sans" w:cs="Open Sans"/>
                      <w:sz w:val="20"/>
                      <w:szCs w:val="20"/>
                      <w:lang w:val="es-ES_tradnl"/>
                    </w:rPr>
                  </w:pPr>
                  <w:r w:rsidRPr="008A5793">
                    <w:rPr>
                      <w:rFonts w:ascii="Open Sans" w:hAnsi="Open Sans" w:cs="Open Sans"/>
                      <w:sz w:val="20"/>
                      <w:szCs w:val="20"/>
                      <w:lang w:val="es-ES_tradnl"/>
                    </w:rPr>
                    <w:t xml:space="preserve">¿Qué aprendiste? Asegúrese de incluir sorpresas, éxitos y decepciones. </w:t>
                  </w:r>
                </w:p>
                <w:p w14:paraId="4B113B3A" w14:textId="77777777" w:rsidR="0014026E" w:rsidRPr="0014026E" w:rsidRDefault="0014026E" w:rsidP="0014026E">
                  <w:pPr>
                    <w:pStyle w:val="Default"/>
                    <w:rPr>
                      <w:sz w:val="20"/>
                      <w:szCs w:val="20"/>
                      <w:lang w:val="es-ES_tradnl"/>
                    </w:rPr>
                  </w:pPr>
                </w:p>
              </w:tc>
            </w:tr>
          </w:tbl>
          <w:p w14:paraId="7A151E8B" w14:textId="77777777" w:rsidR="00280C28" w:rsidRPr="008A5793" w:rsidRDefault="00280C28" w:rsidP="0014026E">
            <w:pPr>
              <w:pStyle w:val="NoSpacing"/>
              <w:spacing w:line="276" w:lineRule="auto"/>
              <w:ind w:left="720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</w:tc>
        <w:tc>
          <w:tcPr>
            <w:tcW w:w="4595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116"/>
            </w:tblGrid>
            <w:tr w:rsidR="00085C95" w:rsidRPr="008A5793" w14:paraId="0E903715" w14:textId="77777777">
              <w:trPr>
                <w:trHeight w:val="257"/>
              </w:trPr>
              <w:tc>
                <w:tcPr>
                  <w:tcW w:w="0" w:type="auto"/>
                </w:tcPr>
                <w:p w14:paraId="48375A4E" w14:textId="4D9DE4D0" w:rsidR="00085C95" w:rsidRPr="00085C95" w:rsidRDefault="00280C28" w:rsidP="00085C95">
                  <w:pPr>
                    <w:pStyle w:val="Default"/>
                    <w:rPr>
                      <w:sz w:val="20"/>
                      <w:szCs w:val="20"/>
                      <w:lang w:val="es-ES_tradnl"/>
                    </w:rPr>
                  </w:pPr>
                  <w:r w:rsidRPr="00085C95">
                    <w:rPr>
                      <w:b/>
                      <w:color w:val="0072CE"/>
                      <w:sz w:val="20"/>
                      <w:szCs w:val="20"/>
                      <w:lang w:val="es-ES_tradnl"/>
                    </w:rPr>
                    <w:t>Describe</w:t>
                  </w:r>
                  <w:r w:rsidRPr="00085C95">
                    <w:rPr>
                      <w:sz w:val="20"/>
                      <w:szCs w:val="20"/>
                      <w:lang w:val="es-ES_tradnl"/>
                    </w:rPr>
                    <w:t xml:space="preserve"> </w:t>
                  </w:r>
                  <w:r w:rsidR="00085C95" w:rsidRPr="00085C95">
                    <w:rPr>
                      <w:lang w:val="es-ES_tradnl"/>
                    </w:rPr>
                    <w:t xml:space="preserve"> </w:t>
                  </w:r>
                  <w:r w:rsidR="00085C95" w:rsidRPr="00085C95">
                    <w:rPr>
                      <w:sz w:val="20"/>
                      <w:szCs w:val="20"/>
                      <w:lang w:val="es-ES_tradnl"/>
                    </w:rPr>
                    <w:t xml:space="preserve">cómo se comparan los resultados con las predicciones. </w:t>
                  </w:r>
                </w:p>
              </w:tc>
            </w:tr>
          </w:tbl>
          <w:p w14:paraId="479994B0" w14:textId="77777777" w:rsidR="001B2CA7" w:rsidRPr="008A5793" w:rsidRDefault="001B2CA7" w:rsidP="00280C28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  <w:p w14:paraId="69E9F3A9" w14:textId="77777777" w:rsidR="001B2CA7" w:rsidRPr="008A5793" w:rsidRDefault="001B2CA7" w:rsidP="00280C28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  <w:p w14:paraId="4F357E6C" w14:textId="77777777" w:rsidR="001B2CA7" w:rsidRPr="008A5793" w:rsidRDefault="001B2CA7" w:rsidP="00280C28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  <w:p w14:paraId="523FE1E1" w14:textId="77777777" w:rsidR="001B2CA7" w:rsidRPr="008A5793" w:rsidRDefault="001B2CA7" w:rsidP="00280C28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  <w:p w14:paraId="77C95D1C" w14:textId="77777777" w:rsidR="001B2CA7" w:rsidRPr="008A5793" w:rsidRDefault="001B2CA7" w:rsidP="00280C28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  <w:p w14:paraId="6CAE4E1D" w14:textId="77777777" w:rsidR="001B2CA7" w:rsidRPr="008A5793" w:rsidRDefault="001B2CA7" w:rsidP="00280C28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  <w:p w14:paraId="75F7902A" w14:textId="77777777" w:rsidR="001B2CA7" w:rsidRPr="008A5793" w:rsidRDefault="001B2CA7" w:rsidP="00280C28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  <w:p w14:paraId="35628F2C" w14:textId="77777777" w:rsidR="001B2CA7" w:rsidRPr="008A5793" w:rsidRDefault="001B2CA7" w:rsidP="00280C28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  <w:p w14:paraId="211B64D3" w14:textId="77777777" w:rsidR="001B2CA7" w:rsidRPr="008A5793" w:rsidRDefault="001B2CA7" w:rsidP="00280C28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  <w:p w14:paraId="1741BB3A" w14:textId="7416A39E" w:rsidR="001B2CA7" w:rsidRPr="008A5793" w:rsidRDefault="001B2CA7" w:rsidP="00280C28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</w:tc>
      </w:tr>
      <w:tr w:rsidR="008A5793" w:rsidRPr="008A5793" w14:paraId="16554611" w14:textId="77777777" w:rsidTr="005F39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73"/>
        </w:trPr>
        <w:tc>
          <w:tcPr>
            <w:tcW w:w="5035" w:type="dxa"/>
            <w:gridSpan w:val="2"/>
          </w:tcPr>
          <w:p w14:paraId="1720CE02" w14:textId="77777777" w:rsidR="00641AC9" w:rsidRPr="008A5793" w:rsidRDefault="00641AC9" w:rsidP="00641AC9">
            <w:pPr>
              <w:pStyle w:val="Default"/>
              <w:rPr>
                <w:lang w:val="es-ES_tradnl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082"/>
            </w:tblGrid>
            <w:tr w:rsidR="00641AC9" w:rsidRPr="008A5793" w14:paraId="4943750F" w14:textId="77777777">
              <w:trPr>
                <w:trHeight w:val="1208"/>
              </w:trPr>
              <w:tc>
                <w:tcPr>
                  <w:tcW w:w="0" w:type="auto"/>
                </w:tcPr>
                <w:p w14:paraId="608BF24C" w14:textId="77777777" w:rsidR="00641AC9" w:rsidRPr="00641AC9" w:rsidRDefault="00641AC9" w:rsidP="00641AC9">
                  <w:pPr>
                    <w:pStyle w:val="NoSpacing"/>
                    <w:spacing w:line="276" w:lineRule="auto"/>
                    <w:rPr>
                      <w:lang w:val="es-ES_tradnl"/>
                    </w:rPr>
                  </w:pPr>
                  <w:r w:rsidRPr="008A5793">
                    <w:rPr>
                      <w:rFonts w:ascii="Open Sans" w:hAnsi="Open Sans" w:cs="Open Sans"/>
                      <w:b/>
                      <w:color w:val="D22630"/>
                      <w:lang w:val="es-ES_tradnl"/>
                    </w:rPr>
                    <w:t xml:space="preserve"> </w:t>
                  </w:r>
                  <w:r w:rsidRPr="00641AC9">
                    <w:rPr>
                      <w:rFonts w:ascii="Open Sans" w:hAnsi="Open Sans" w:cs="Open Sans"/>
                      <w:b/>
                      <w:color w:val="D22630"/>
                    </w:rPr>
                    <w:t xml:space="preserve">Actuar </w:t>
                  </w:r>
                </w:p>
                <w:p w14:paraId="73DB4A10" w14:textId="1ACA58D7" w:rsidR="00641AC9" w:rsidRPr="006230DE" w:rsidRDefault="00641AC9" w:rsidP="006230DE">
                  <w:pPr>
                    <w:pStyle w:val="NoSpacing"/>
                    <w:numPr>
                      <w:ilvl w:val="0"/>
                      <w:numId w:val="18"/>
                    </w:numPr>
                    <w:spacing w:line="276" w:lineRule="auto"/>
                    <w:rPr>
                      <w:rFonts w:ascii="Open Sans" w:hAnsi="Open Sans" w:cs="Open Sans"/>
                      <w:sz w:val="20"/>
                      <w:szCs w:val="20"/>
                      <w:lang w:val="es-ES_tradnl"/>
                    </w:rPr>
                  </w:pPr>
                  <w:r w:rsidRPr="006230DE">
                    <w:rPr>
                      <w:rFonts w:ascii="Open Sans" w:hAnsi="Open Sans" w:cs="Open Sans"/>
                      <w:sz w:val="20"/>
                      <w:szCs w:val="20"/>
                      <w:lang w:val="es-ES_tradnl"/>
                    </w:rPr>
                    <w:t xml:space="preserve">En base a lo que se aprendió de la prueba, ¿qué se adaptará y modificará para repetir el ciclo de PDSA? </w:t>
                  </w:r>
                </w:p>
                <w:p w14:paraId="3EB53CB3" w14:textId="386745BA" w:rsidR="00641AC9" w:rsidRPr="006230DE" w:rsidRDefault="00641AC9" w:rsidP="006230DE">
                  <w:pPr>
                    <w:pStyle w:val="NoSpacing"/>
                    <w:numPr>
                      <w:ilvl w:val="0"/>
                      <w:numId w:val="18"/>
                    </w:numPr>
                    <w:spacing w:line="276" w:lineRule="auto"/>
                    <w:rPr>
                      <w:rFonts w:ascii="Open Sans" w:hAnsi="Open Sans" w:cs="Open Sans"/>
                      <w:sz w:val="20"/>
                      <w:szCs w:val="20"/>
                      <w:lang w:val="es-ES_tradnl"/>
                    </w:rPr>
                  </w:pPr>
                  <w:r w:rsidRPr="006230DE">
                    <w:rPr>
                      <w:rFonts w:ascii="Open Sans" w:hAnsi="Open Sans" w:cs="Open Sans"/>
                      <w:sz w:val="20"/>
                      <w:szCs w:val="20"/>
                      <w:lang w:val="es-ES_tradnl"/>
                    </w:rPr>
                    <w:t xml:space="preserve">¿Cómo pueden expandirse los cambios en su clase o programa? </w:t>
                  </w:r>
                </w:p>
                <w:p w14:paraId="49E686A7" w14:textId="02F17786" w:rsidR="00641AC9" w:rsidRPr="006230DE" w:rsidRDefault="00641AC9" w:rsidP="006230DE">
                  <w:pPr>
                    <w:pStyle w:val="NoSpacing"/>
                    <w:numPr>
                      <w:ilvl w:val="0"/>
                      <w:numId w:val="18"/>
                    </w:numPr>
                    <w:spacing w:line="276" w:lineRule="auto"/>
                    <w:rPr>
                      <w:rFonts w:ascii="Open Sans" w:hAnsi="Open Sans" w:cs="Open Sans"/>
                      <w:sz w:val="20"/>
                      <w:szCs w:val="20"/>
                      <w:lang w:val="es-ES_tradnl"/>
                    </w:rPr>
                  </w:pPr>
                  <w:r w:rsidRPr="006230DE">
                    <w:rPr>
                      <w:rFonts w:ascii="Open Sans" w:hAnsi="Open Sans" w:cs="Open Sans"/>
                      <w:sz w:val="20"/>
                      <w:szCs w:val="20"/>
                      <w:lang w:val="es-ES_tradnl"/>
                    </w:rPr>
                    <w:t xml:space="preserve">¿Qué parte de su plan necesita cambiar para repetir el ciclo de PDSA? </w:t>
                  </w:r>
                </w:p>
                <w:p w14:paraId="2BC89687" w14:textId="77777777" w:rsidR="00641AC9" w:rsidRPr="00641AC9" w:rsidRDefault="00641AC9" w:rsidP="00641AC9">
                  <w:pPr>
                    <w:pStyle w:val="Default"/>
                    <w:rPr>
                      <w:sz w:val="20"/>
                      <w:szCs w:val="20"/>
                      <w:lang w:val="es-ES_tradnl"/>
                    </w:rPr>
                  </w:pPr>
                </w:p>
              </w:tc>
            </w:tr>
          </w:tbl>
          <w:p w14:paraId="0B0BA3AD" w14:textId="048301F6" w:rsidR="007C016D" w:rsidRPr="008A5793" w:rsidRDefault="007C016D" w:rsidP="006230DE">
            <w:pPr>
              <w:pStyle w:val="NoSpacing"/>
              <w:spacing w:line="276" w:lineRule="auto"/>
              <w:ind w:left="765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</w:tc>
        <w:tc>
          <w:tcPr>
            <w:tcW w:w="4595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116"/>
            </w:tblGrid>
            <w:tr w:rsidR="00085C95" w:rsidRPr="008A5793" w14:paraId="69AD1153" w14:textId="77777777">
              <w:trPr>
                <w:trHeight w:val="413"/>
              </w:trPr>
              <w:tc>
                <w:tcPr>
                  <w:tcW w:w="0" w:type="auto"/>
                </w:tcPr>
                <w:p w14:paraId="36AB6E23" w14:textId="328E6201" w:rsidR="00085C95" w:rsidRPr="00085C95" w:rsidRDefault="00085C95" w:rsidP="00085C95">
                  <w:pPr>
                    <w:pStyle w:val="NoSpacing"/>
                    <w:spacing w:line="276" w:lineRule="auto"/>
                    <w:rPr>
                      <w:sz w:val="20"/>
                      <w:szCs w:val="20"/>
                      <w:lang w:val="es-ES_tradnl"/>
                    </w:rPr>
                  </w:pPr>
                  <w:r w:rsidRPr="00085C95">
                    <w:rPr>
                      <w:rFonts w:ascii="Open Sans" w:hAnsi="Open Sans" w:cs="Open Sans"/>
                      <w:b/>
                      <w:color w:val="0072CE"/>
                      <w:sz w:val="20"/>
                      <w:szCs w:val="20"/>
                      <w:lang w:val="es-ES_tradnl"/>
                    </w:rPr>
                    <w:t xml:space="preserve">Proporcione </w:t>
                  </w:r>
                  <w:r w:rsidRPr="00085C95">
                    <w:rPr>
                      <w:rFonts w:ascii="Open Sans" w:hAnsi="Open Sans" w:cs="Open Sans"/>
                      <w:sz w:val="20"/>
                      <w:szCs w:val="20"/>
                      <w:lang w:val="es-ES_tradnl"/>
                    </w:rPr>
                    <w:t>adaptaciones o modificaciones al plan que se realizará para el próximo ciclo.</w:t>
                  </w:r>
                  <w:r w:rsidRPr="00085C95">
                    <w:rPr>
                      <w:sz w:val="20"/>
                      <w:szCs w:val="20"/>
                      <w:lang w:val="es-ES_tradnl"/>
                    </w:rPr>
                    <w:t xml:space="preserve"> </w:t>
                  </w:r>
                </w:p>
              </w:tc>
            </w:tr>
          </w:tbl>
          <w:p w14:paraId="60640BB8" w14:textId="77777777" w:rsidR="001B2CA7" w:rsidRPr="008A5793" w:rsidRDefault="001B2CA7" w:rsidP="00280C28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  <w:p w14:paraId="39D24F75" w14:textId="77777777" w:rsidR="001B2CA7" w:rsidRPr="008A5793" w:rsidRDefault="001B2CA7" w:rsidP="00280C28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  <w:p w14:paraId="543F08E7" w14:textId="77777777" w:rsidR="001B2CA7" w:rsidRPr="008A5793" w:rsidRDefault="001B2CA7" w:rsidP="00280C28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  <w:p w14:paraId="1145781D" w14:textId="77777777" w:rsidR="001B2CA7" w:rsidRPr="008A5793" w:rsidRDefault="001B2CA7" w:rsidP="00280C28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  <w:p w14:paraId="311D9D1E" w14:textId="77777777" w:rsidR="001B2CA7" w:rsidRPr="008A5793" w:rsidRDefault="001B2CA7" w:rsidP="00280C28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  <w:p w14:paraId="0E970434" w14:textId="77777777" w:rsidR="001B2CA7" w:rsidRPr="008A5793" w:rsidRDefault="001B2CA7" w:rsidP="00280C28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  <w:p w14:paraId="3E3CF167" w14:textId="77777777" w:rsidR="00A86F13" w:rsidRPr="008A5793" w:rsidRDefault="00A86F13" w:rsidP="00280C28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  <w:p w14:paraId="4305C792" w14:textId="77777777" w:rsidR="00A86F13" w:rsidRPr="008A5793" w:rsidRDefault="00A86F13" w:rsidP="00280C28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  <w:p w14:paraId="4FC60CFF" w14:textId="77777777" w:rsidR="00A86F13" w:rsidRPr="008A5793" w:rsidRDefault="00A86F13" w:rsidP="00280C28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  <w:p w14:paraId="5892E482" w14:textId="77777777" w:rsidR="001B2CA7" w:rsidRPr="008A5793" w:rsidRDefault="001B2CA7" w:rsidP="00280C28">
            <w:pPr>
              <w:pStyle w:val="NoSpacing"/>
              <w:spacing w:line="276" w:lineRule="auto"/>
              <w:rPr>
                <w:rFonts w:ascii="Open Sans" w:hAnsi="Open Sans" w:cs="Open Sans"/>
                <w:sz w:val="20"/>
                <w:szCs w:val="20"/>
                <w:lang w:val="es-ES_tradnl"/>
              </w:rPr>
            </w:pPr>
          </w:p>
        </w:tc>
      </w:tr>
    </w:tbl>
    <w:p w14:paraId="462B9B87" w14:textId="77777777" w:rsidR="00280C28" w:rsidRPr="008A5793" w:rsidRDefault="00280C28" w:rsidP="00D502A3">
      <w:pPr>
        <w:pStyle w:val="NoSpacing"/>
        <w:rPr>
          <w:rFonts w:cs="Open Sans"/>
          <w:sz w:val="18"/>
          <w:szCs w:val="18"/>
          <w:lang w:val="es-ES_tradnl"/>
        </w:rPr>
      </w:pPr>
    </w:p>
    <w:p w14:paraId="2ACF9AB4" w14:textId="7BED6E1F" w:rsidR="00280C28" w:rsidRPr="00784755" w:rsidRDefault="00D502A3" w:rsidP="00D502A3">
      <w:pPr>
        <w:pStyle w:val="NoSpacing"/>
        <w:rPr>
          <w:rFonts w:ascii="Open Sans" w:hAnsi="Open Sans" w:cs="Open Sans"/>
          <w:sz w:val="18"/>
          <w:szCs w:val="18"/>
        </w:rPr>
      </w:pPr>
      <w:r w:rsidRPr="00D502A3">
        <w:rPr>
          <w:rFonts w:ascii="Open Sans" w:hAnsi="Open Sans" w:cs="Open Sans"/>
          <w:bCs/>
          <w:sz w:val="18"/>
          <w:szCs w:val="18"/>
        </w:rPr>
        <w:t>PDSA Cycle Template</w:t>
      </w:r>
      <w:r>
        <w:rPr>
          <w:rFonts w:ascii="Open Sans" w:hAnsi="Open Sans" w:cs="Open Sans"/>
          <w:bCs/>
          <w:sz w:val="18"/>
          <w:szCs w:val="18"/>
        </w:rPr>
        <w:t>.</w:t>
      </w:r>
      <w:r w:rsidRPr="00D502A3">
        <w:rPr>
          <w:rFonts w:ascii="Open Sans" w:hAnsi="Open Sans" w:cs="Open Sans"/>
          <w:b/>
          <w:bCs/>
          <w:sz w:val="18"/>
          <w:szCs w:val="18"/>
        </w:rPr>
        <w:t xml:space="preserve"> </w:t>
      </w:r>
      <w:r w:rsidRPr="00784755">
        <w:rPr>
          <w:rFonts w:ascii="Open Sans" w:hAnsi="Open Sans" w:cs="Open Sans"/>
          <w:sz w:val="18"/>
          <w:szCs w:val="18"/>
        </w:rPr>
        <w:t xml:space="preserve">(n.d.). </w:t>
      </w:r>
      <w:r w:rsidR="00AE4595" w:rsidRPr="00784755">
        <w:rPr>
          <w:rFonts w:ascii="Open Sans" w:hAnsi="Open Sans" w:cs="Open Sans"/>
          <w:sz w:val="18"/>
          <w:szCs w:val="18"/>
        </w:rPr>
        <w:t xml:space="preserve">Centers for </w:t>
      </w:r>
      <w:r>
        <w:rPr>
          <w:rFonts w:ascii="Open Sans" w:hAnsi="Open Sans" w:cs="Open Sans"/>
          <w:sz w:val="18"/>
          <w:szCs w:val="18"/>
        </w:rPr>
        <w:t xml:space="preserve">Medicare and Medicaid Services. </w:t>
      </w:r>
      <w:hyperlink r:id="rId10" w:history="1">
        <w:r w:rsidR="00280C28" w:rsidRPr="006D2780">
          <w:rPr>
            <w:rStyle w:val="Hyperlink"/>
            <w:rFonts w:ascii="Open Sans" w:hAnsi="Open Sans" w:cs="Open Sans"/>
            <w:sz w:val="18"/>
            <w:szCs w:val="18"/>
          </w:rPr>
          <w:t>https://www.cms.gov/Medicare/Provider-Enrollment-and-Certification/QAPI/downloads/PDSACycledebedits.pdf</w:t>
        </w:r>
      </w:hyperlink>
    </w:p>
    <w:sectPr w:rsidR="00280C28" w:rsidRPr="00784755" w:rsidSect="00EE51DF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664" w:right="1440" w:bottom="936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C2B237" w14:textId="77777777" w:rsidR="000038EE" w:rsidRDefault="000038EE" w:rsidP="004528B2">
      <w:r>
        <w:separator/>
      </w:r>
    </w:p>
  </w:endnote>
  <w:endnote w:type="continuationSeparator" w:id="0">
    <w:p w14:paraId="55F27BB7" w14:textId="77777777" w:rsidR="000038EE" w:rsidRDefault="000038EE" w:rsidP="00452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1D125DDD-4D58-4AF2-85FD-F4ADB34BF23D}"/>
    <w:embedBold r:id="rId2" w:fontKey="{41935B75-4A64-447B-A68E-9C4EB408AE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4AAF9F1-CC52-440F-838B-8AC02CA1B30C}"/>
    <w:embedBold r:id="rId4" w:fontKey="{FDDBBADC-68B4-4805-B9D8-2F341B126CA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3A15CFE-15A7-4A25-BA99-DF90AF43295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91A882CB-0D4C-48F7-9D2E-45AFA4138E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658DB8" w14:textId="77777777" w:rsidR="004528B2" w:rsidRDefault="004528B2" w:rsidP="0093734A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0FAC0A8" w14:textId="77777777" w:rsidR="004528B2" w:rsidRDefault="004528B2" w:rsidP="0093734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88BEEB" w14:textId="77777777" w:rsidR="004528B2" w:rsidRPr="0093734A" w:rsidRDefault="004528B2" w:rsidP="00352A7C">
    <w:pPr>
      <w:pStyle w:val="Footer"/>
      <w:pBdr>
        <w:top w:val="single" w:sz="8" w:space="2" w:color="D22630"/>
      </w:pBdr>
    </w:pPr>
    <w:r w:rsidRPr="0093734A">
      <w:t>S</w:t>
    </w:r>
    <w:r w:rsidR="00822758">
      <w:t>ession Name</w:t>
    </w:r>
    <w:r w:rsidRPr="0093734A">
      <w:t xml:space="preserve"> |  #Doc – Name of Product  |  </w:t>
    </w:r>
    <w:r w:rsidRPr="0093734A">
      <w:rPr>
        <w:rStyle w:val="PageNumber"/>
      </w:rPr>
      <w:fldChar w:fldCharType="begin"/>
    </w:r>
    <w:r w:rsidRPr="0093734A">
      <w:rPr>
        <w:rStyle w:val="PageNumber"/>
      </w:rPr>
      <w:instrText xml:space="preserve">PAGE  </w:instrText>
    </w:r>
    <w:r w:rsidRPr="0093734A">
      <w:rPr>
        <w:rStyle w:val="PageNumber"/>
      </w:rPr>
      <w:fldChar w:fldCharType="separate"/>
    </w:r>
    <w:r w:rsidR="008A5793">
      <w:rPr>
        <w:rStyle w:val="PageNumber"/>
        <w:noProof/>
      </w:rPr>
      <w:t>2</w:t>
    </w:r>
    <w:r w:rsidRPr="0093734A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077DE2" w14:textId="5D814C57" w:rsidR="004D3450" w:rsidRPr="004D3450" w:rsidRDefault="004D3450" w:rsidP="00352A7C">
    <w:pPr>
      <w:pStyle w:val="Footer"/>
      <w:pBdr>
        <w:top w:val="single" w:sz="8" w:space="2" w:color="D22630"/>
      </w:pBdr>
      <w:jc w:val="left"/>
    </w:pPr>
    <w:r>
      <w:t>©</w:t>
    </w:r>
    <w:r w:rsidRPr="0093734A">
      <w:t xml:space="preserve">2017 Ounce of Prevention Fund. All Rights Reserved. </w:t>
    </w:r>
    <w:r w:rsidR="00A93515">
      <w:t xml:space="preserve">  </w:t>
    </w:r>
    <w:r w:rsidR="007C016D">
      <w:t xml:space="preserve">           </w:t>
    </w:r>
    <w:r w:rsidR="00DB0ABC">
      <w:t xml:space="preserve">      </w:t>
    </w:r>
    <w:r w:rsidR="00822758">
      <w:t xml:space="preserve">  </w:t>
    </w:r>
    <w:r w:rsidR="007C016D">
      <w:t>Post-Core 1 Skill Building</w:t>
    </w:r>
    <w:r w:rsidR="00822758">
      <w:t xml:space="preserve"> |</w:t>
    </w:r>
    <w:r w:rsidRPr="0093734A">
      <w:t xml:space="preserve"> </w:t>
    </w:r>
    <w:r w:rsidR="007C016D">
      <w:t>742 Tool</w:t>
    </w:r>
    <w:r w:rsidRPr="0093734A">
      <w:t xml:space="preserve"> –</w:t>
    </w:r>
    <w:r w:rsidR="007C016D">
      <w:t xml:space="preserve"> PDSA Worksheet</w:t>
    </w:r>
    <w:r w:rsidRPr="0093734A">
      <w:t xml:space="preserve">  |  </w:t>
    </w:r>
    <w:r w:rsidRPr="0093734A">
      <w:rPr>
        <w:rStyle w:val="PageNumber"/>
      </w:rPr>
      <w:fldChar w:fldCharType="begin"/>
    </w:r>
    <w:r w:rsidRPr="0093734A">
      <w:rPr>
        <w:rStyle w:val="PageNumber"/>
      </w:rPr>
      <w:instrText xml:space="preserve">PAGE  </w:instrText>
    </w:r>
    <w:r w:rsidRPr="0093734A">
      <w:rPr>
        <w:rStyle w:val="PageNumber"/>
      </w:rPr>
      <w:fldChar w:fldCharType="separate"/>
    </w:r>
    <w:r w:rsidR="008A5793">
      <w:rPr>
        <w:rStyle w:val="PageNumber"/>
        <w:noProof/>
      </w:rPr>
      <w:t>1</w:t>
    </w:r>
    <w:r w:rsidRPr="0093734A">
      <w:rPr>
        <w:rStyle w:val="PageNumber"/>
      </w:rPr>
      <w:fldChar w:fldCharType="end"/>
    </w:r>
    <w:r w:rsidR="00EE51DF">
      <w:rPr>
        <w:rStyle w:val="PageNumber"/>
      </w:rPr>
      <w:br/>
      <w:t>Lead Learn Excel is a registered trademark of the Ounce of Prevention Fund.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E5F204" w14:textId="77777777" w:rsidR="000038EE" w:rsidRDefault="000038EE" w:rsidP="004528B2">
      <w:r>
        <w:separator/>
      </w:r>
    </w:p>
  </w:footnote>
  <w:footnote w:type="continuationSeparator" w:id="0">
    <w:p w14:paraId="230B3A61" w14:textId="77777777" w:rsidR="000038EE" w:rsidRDefault="000038EE" w:rsidP="004528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861AF4" w14:textId="77777777" w:rsidR="004528B2" w:rsidRDefault="004D3450">
    <w:pPr>
      <w:pStyle w:val="Header"/>
    </w:pPr>
    <w:r>
      <w:rPr>
        <w:noProof/>
      </w:rPr>
      <w:drawing>
        <wp:anchor distT="0" distB="0" distL="114300" distR="114300" simplePos="0" relativeHeight="251661312" behindDoc="0" locked="1" layoutInCell="1" allowOverlap="1" wp14:anchorId="12FD5838" wp14:editId="12FD5839">
          <wp:simplePos x="0" y="0"/>
          <wp:positionH relativeFrom="column">
            <wp:posOffset>-65405</wp:posOffset>
          </wp:positionH>
          <wp:positionV relativeFrom="page">
            <wp:posOffset>443865</wp:posOffset>
          </wp:positionV>
          <wp:extent cx="1828800" cy="1042035"/>
          <wp:effectExtent l="0" t="0" r="0" b="0"/>
          <wp:wrapThrough wrapText="bothSides">
            <wp:wrapPolygon edited="0">
              <wp:start x="4200" y="0"/>
              <wp:lineTo x="2100" y="2106"/>
              <wp:lineTo x="0" y="6845"/>
              <wp:lineTo x="0" y="12636"/>
              <wp:lineTo x="600" y="17375"/>
              <wp:lineTo x="4500" y="21060"/>
              <wp:lineTo x="7500" y="21060"/>
              <wp:lineTo x="8100" y="20534"/>
              <wp:lineTo x="10800" y="17375"/>
              <wp:lineTo x="19800" y="17375"/>
              <wp:lineTo x="21300" y="16322"/>
              <wp:lineTo x="21300" y="4739"/>
              <wp:lineTo x="18300" y="3159"/>
              <wp:lineTo x="7800" y="0"/>
              <wp:lineTo x="420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LE-LOGO-FINAL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1042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2DD868" w14:textId="77777777" w:rsidR="004D3450" w:rsidRDefault="00EE291E">
    <w:pPr>
      <w:pStyle w:val="Header"/>
    </w:pPr>
    <w:r>
      <w:rPr>
        <w:noProof/>
      </w:rPr>
      <w:drawing>
        <wp:anchor distT="0" distB="0" distL="114300" distR="114300" simplePos="0" relativeHeight="251658239" behindDoc="0" locked="1" layoutInCell="1" allowOverlap="1" wp14:anchorId="12FD583A" wp14:editId="12FD583B">
          <wp:simplePos x="0" y="0"/>
          <wp:positionH relativeFrom="column">
            <wp:posOffset>-37465</wp:posOffset>
          </wp:positionH>
          <wp:positionV relativeFrom="paragraph">
            <wp:posOffset>11430</wp:posOffset>
          </wp:positionV>
          <wp:extent cx="1793875" cy="974725"/>
          <wp:effectExtent l="0" t="0" r="952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LE FINAL stacked TM - RGB.PN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3875" cy="974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17F2E9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72076D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7890C1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067060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923C7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26E467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CC4386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12E85F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4207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25CA8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0948A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B40430"/>
    <w:multiLevelType w:val="multilevel"/>
    <w:tmpl w:val="402092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235603"/>
    <w:multiLevelType w:val="hybridMultilevel"/>
    <w:tmpl w:val="DDE8AA6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35E84B83"/>
    <w:multiLevelType w:val="hybridMultilevel"/>
    <w:tmpl w:val="39CEED8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44826075"/>
    <w:multiLevelType w:val="hybridMultilevel"/>
    <w:tmpl w:val="57E0C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2D61F6"/>
    <w:multiLevelType w:val="hybridMultilevel"/>
    <w:tmpl w:val="C6B6D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702B81"/>
    <w:multiLevelType w:val="hybridMultilevel"/>
    <w:tmpl w:val="FC561D7C"/>
    <w:lvl w:ilvl="0" w:tplc="C20CD006">
      <w:start w:val="1"/>
      <w:numFmt w:val="decimal"/>
      <w:pStyle w:val="ListNumber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FC67A6"/>
    <w:multiLevelType w:val="hybridMultilevel"/>
    <w:tmpl w:val="8996E408"/>
    <w:lvl w:ilvl="0" w:tplc="997C8F26">
      <w:start w:val="1"/>
      <w:numFmt w:val="bullet"/>
      <w:pStyle w:val="List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7"/>
  </w:num>
  <w:num w:numId="13">
    <w:abstractNumId w:val="11"/>
  </w:num>
  <w:num w:numId="14">
    <w:abstractNumId w:val="16"/>
  </w:num>
  <w:num w:numId="15">
    <w:abstractNumId w:val="12"/>
  </w:num>
  <w:num w:numId="16">
    <w:abstractNumId w:val="14"/>
  </w:num>
  <w:num w:numId="17">
    <w:abstractNumId w:val="15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TrueTypeFonts/>
  <w:hideSpellingErrors/>
  <w:hideGrammaticalError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46A"/>
    <w:rsid w:val="000038EE"/>
    <w:rsid w:val="00085C95"/>
    <w:rsid w:val="000931D4"/>
    <w:rsid w:val="000B50A0"/>
    <w:rsid w:val="000E3A47"/>
    <w:rsid w:val="00107A2B"/>
    <w:rsid w:val="0014026E"/>
    <w:rsid w:val="00154D39"/>
    <w:rsid w:val="00187565"/>
    <w:rsid w:val="001A6B8E"/>
    <w:rsid w:val="001B2CA7"/>
    <w:rsid w:val="001C060A"/>
    <w:rsid w:val="001E709B"/>
    <w:rsid w:val="001F3DC2"/>
    <w:rsid w:val="0020324A"/>
    <w:rsid w:val="00230B7C"/>
    <w:rsid w:val="002419AD"/>
    <w:rsid w:val="00276346"/>
    <w:rsid w:val="00277F9D"/>
    <w:rsid w:val="00280C28"/>
    <w:rsid w:val="002D4663"/>
    <w:rsid w:val="00352A7C"/>
    <w:rsid w:val="003E62D1"/>
    <w:rsid w:val="003F0480"/>
    <w:rsid w:val="004528B2"/>
    <w:rsid w:val="00454B07"/>
    <w:rsid w:val="004757F5"/>
    <w:rsid w:val="004820E5"/>
    <w:rsid w:val="004D3450"/>
    <w:rsid w:val="0050632B"/>
    <w:rsid w:val="00507FBB"/>
    <w:rsid w:val="0051691A"/>
    <w:rsid w:val="00586317"/>
    <w:rsid w:val="005F1353"/>
    <w:rsid w:val="005F39C5"/>
    <w:rsid w:val="005F7760"/>
    <w:rsid w:val="00615384"/>
    <w:rsid w:val="006230DE"/>
    <w:rsid w:val="00641AC9"/>
    <w:rsid w:val="00655EEB"/>
    <w:rsid w:val="006973A6"/>
    <w:rsid w:val="006D493C"/>
    <w:rsid w:val="007150F3"/>
    <w:rsid w:val="00731B5F"/>
    <w:rsid w:val="00743C69"/>
    <w:rsid w:val="00750C8C"/>
    <w:rsid w:val="00763C1B"/>
    <w:rsid w:val="007818D2"/>
    <w:rsid w:val="00784755"/>
    <w:rsid w:val="007C016D"/>
    <w:rsid w:val="00820280"/>
    <w:rsid w:val="00822758"/>
    <w:rsid w:val="008664A8"/>
    <w:rsid w:val="0087554F"/>
    <w:rsid w:val="00886E1B"/>
    <w:rsid w:val="008A5793"/>
    <w:rsid w:val="008B1257"/>
    <w:rsid w:val="008B713D"/>
    <w:rsid w:val="008C6474"/>
    <w:rsid w:val="008D416E"/>
    <w:rsid w:val="009244B6"/>
    <w:rsid w:val="009310EC"/>
    <w:rsid w:val="0093734A"/>
    <w:rsid w:val="00946020"/>
    <w:rsid w:val="009747E5"/>
    <w:rsid w:val="00986CF5"/>
    <w:rsid w:val="00997E58"/>
    <w:rsid w:val="009A218B"/>
    <w:rsid w:val="00A86F13"/>
    <w:rsid w:val="00A93515"/>
    <w:rsid w:val="00AB65B0"/>
    <w:rsid w:val="00AE4595"/>
    <w:rsid w:val="00AE4D22"/>
    <w:rsid w:val="00B3563A"/>
    <w:rsid w:val="00B72892"/>
    <w:rsid w:val="00B842A8"/>
    <w:rsid w:val="00BF490F"/>
    <w:rsid w:val="00C10F91"/>
    <w:rsid w:val="00C2746A"/>
    <w:rsid w:val="00C402AD"/>
    <w:rsid w:val="00C406CA"/>
    <w:rsid w:val="00C65627"/>
    <w:rsid w:val="00C9522C"/>
    <w:rsid w:val="00CB6677"/>
    <w:rsid w:val="00CE0F53"/>
    <w:rsid w:val="00D44568"/>
    <w:rsid w:val="00D502A3"/>
    <w:rsid w:val="00D7727E"/>
    <w:rsid w:val="00D85857"/>
    <w:rsid w:val="00DB0ABC"/>
    <w:rsid w:val="00DF64E2"/>
    <w:rsid w:val="00E17227"/>
    <w:rsid w:val="00E530A7"/>
    <w:rsid w:val="00E92B52"/>
    <w:rsid w:val="00EE291E"/>
    <w:rsid w:val="00EE51DF"/>
    <w:rsid w:val="00F179DB"/>
    <w:rsid w:val="00F42121"/>
    <w:rsid w:val="00F723B9"/>
    <w:rsid w:val="00FA07C2"/>
    <w:rsid w:val="00FF4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2FD580B"/>
  <w14:defaultImageDpi w14:val="32767"/>
  <w15:chartTrackingRefBased/>
  <w15:docId w15:val="{4B36041B-D643-47CB-A211-F28BC562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Open Sans" w:eastAsiaTheme="minorHAnsi" w:hAnsi="Open Sans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490F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4D39"/>
    <w:pPr>
      <w:keepNext/>
      <w:keepLines/>
      <w:spacing w:before="80"/>
      <w:outlineLvl w:val="0"/>
    </w:pPr>
    <w:rPr>
      <w:rFonts w:eastAsiaTheme="majorEastAsia" w:cstheme="majorBidi"/>
      <w:b/>
      <w:bCs/>
      <w:caps/>
      <w:color w:val="39207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4D39"/>
    <w:pPr>
      <w:keepNext/>
      <w:keepLines/>
      <w:spacing w:after="40"/>
      <w:outlineLvl w:val="1"/>
    </w:pPr>
    <w:rPr>
      <w:rFonts w:eastAsiaTheme="majorEastAsia" w:cstheme="majorBidi"/>
      <w:color w:val="39207C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563A"/>
    <w:pPr>
      <w:outlineLvl w:val="2"/>
    </w:pPr>
    <w:rPr>
      <w:b/>
      <w:color w:val="D22630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563A"/>
    <w:pPr>
      <w:outlineLvl w:val="3"/>
    </w:pPr>
    <w:rPr>
      <w:b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F4487"/>
    <w:pPr>
      <w:outlineLvl w:val="4"/>
    </w:pPr>
    <w:rPr>
      <w:b/>
      <w:color w:val="FFFFFF" w:themeColor="background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28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28B2"/>
  </w:style>
  <w:style w:type="paragraph" w:styleId="Footer">
    <w:name w:val="footer"/>
    <w:basedOn w:val="Normal"/>
    <w:link w:val="FooterChar"/>
    <w:uiPriority w:val="99"/>
    <w:unhideWhenUsed/>
    <w:rsid w:val="009310EC"/>
    <w:pPr>
      <w:pBdr>
        <w:top w:val="single" w:sz="8" w:space="7" w:color="D22630"/>
      </w:pBdr>
      <w:tabs>
        <w:tab w:val="center" w:pos="4680"/>
        <w:tab w:val="right" w:pos="9360"/>
      </w:tabs>
      <w:jc w:val="righ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9310EC"/>
    <w:rPr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4528B2"/>
  </w:style>
  <w:style w:type="table" w:styleId="TableGrid">
    <w:name w:val="Table Grid"/>
    <w:basedOn w:val="TableNormal"/>
    <w:uiPriority w:val="39"/>
    <w:rsid w:val="00B728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54D39"/>
    <w:rPr>
      <w:rFonts w:eastAsiaTheme="majorEastAsia" w:cstheme="majorBidi"/>
      <w:b/>
      <w:bCs/>
      <w:caps/>
      <w:color w:val="39207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54D39"/>
    <w:rPr>
      <w:rFonts w:eastAsiaTheme="majorEastAsia" w:cstheme="majorBidi"/>
      <w:color w:val="39207C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3563A"/>
    <w:rPr>
      <w:b/>
      <w:color w:val="D22630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63A"/>
    <w:rPr>
      <w:b/>
      <w:sz w:val="22"/>
    </w:rPr>
  </w:style>
  <w:style w:type="paragraph" w:styleId="ListParagraph">
    <w:name w:val="List Paragraph"/>
    <w:basedOn w:val="Normal"/>
    <w:uiPriority w:val="34"/>
    <w:qFormat/>
    <w:rsid w:val="00B3563A"/>
    <w:pPr>
      <w:ind w:left="720"/>
      <w:contextualSpacing/>
    </w:pPr>
  </w:style>
  <w:style w:type="paragraph" w:styleId="ListBullet">
    <w:name w:val="List Bullet"/>
    <w:basedOn w:val="ListParagraph"/>
    <w:uiPriority w:val="99"/>
    <w:unhideWhenUsed/>
    <w:rsid w:val="00B3563A"/>
    <w:pPr>
      <w:numPr>
        <w:numId w:val="12"/>
      </w:numPr>
      <w:ind w:left="630" w:hanging="270"/>
    </w:pPr>
  </w:style>
  <w:style w:type="paragraph" w:styleId="ListNumber">
    <w:name w:val="List Number"/>
    <w:basedOn w:val="ListParagraph"/>
    <w:uiPriority w:val="99"/>
    <w:unhideWhenUsed/>
    <w:rsid w:val="00B3563A"/>
    <w:pPr>
      <w:numPr>
        <w:numId w:val="14"/>
      </w:numPr>
    </w:pPr>
  </w:style>
  <w:style w:type="paragraph" w:customStyle="1" w:styleId="PullQuote">
    <w:name w:val="Pull Quote"/>
    <w:basedOn w:val="Normal"/>
    <w:next w:val="Normal"/>
    <w:qFormat/>
    <w:rsid w:val="0093734A"/>
    <w:pPr>
      <w:ind w:left="270" w:hanging="270"/>
    </w:pPr>
    <w:rPr>
      <w:b/>
      <w:color w:val="0072CE"/>
    </w:rPr>
  </w:style>
  <w:style w:type="character" w:customStyle="1" w:styleId="Heading5Char">
    <w:name w:val="Heading 5 Char"/>
    <w:basedOn w:val="DefaultParagraphFont"/>
    <w:link w:val="Heading5"/>
    <w:uiPriority w:val="9"/>
    <w:rsid w:val="00FF4487"/>
    <w:rPr>
      <w:b/>
      <w:color w:val="FFFFFF" w:themeColor="background1"/>
      <w:sz w:val="28"/>
      <w:szCs w:val="2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D3450"/>
    <w:rPr>
      <w:rFonts w:ascii="Times New Roman" w:hAnsi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D3450"/>
    <w:rPr>
      <w:rFonts w:ascii="Times New Roman" w:hAnsi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18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8D2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7C016D"/>
    <w:rPr>
      <w:rFonts w:asciiTheme="minorHAnsi" w:hAnsiTheme="minorHAnsi" w:cstheme="minorBidi"/>
      <w:sz w:val="22"/>
    </w:rPr>
  </w:style>
  <w:style w:type="character" w:styleId="Hyperlink">
    <w:name w:val="Hyperlink"/>
    <w:basedOn w:val="DefaultParagraphFont"/>
    <w:uiPriority w:val="99"/>
    <w:unhideWhenUsed/>
    <w:rsid w:val="00280C28"/>
    <w:rPr>
      <w:color w:val="0563C1" w:themeColor="hyperlink"/>
      <w:u w:val="single"/>
    </w:rPr>
  </w:style>
  <w:style w:type="paragraph" w:customStyle="1" w:styleId="Default">
    <w:name w:val="Default"/>
    <w:rsid w:val="005F39C5"/>
    <w:pPr>
      <w:autoSpaceDE w:val="0"/>
      <w:autoSpaceDN w:val="0"/>
      <w:adjustRightInd w:val="0"/>
    </w:pPr>
    <w:rPr>
      <w:rFonts w:cs="Open Sans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yperlink" Target="https://www.cms.gov/Medicare/Provider-Enrollment-and-Certification/QAPI/downloads/PDSACycledebedits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whitfield\Desktop\Templates\COPY-%20LLE%20Template%20-%20Simple%20Vertical%20Word%2007-20-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162b22cd42e43d9959282551e3e8627 xmlns="483d6952-e65f-41ed-8dd7-07f27338c702">
      <Terms xmlns="http://schemas.microsoft.com/office/infopath/2007/PartnerControls"/>
    </e162b22cd42e43d9959282551e3e8627>
    <Project_x0020_Name xmlns="c7fed4db-0963-4e9a-9765-d4d6d8f0e685" xsi:nil="true"/>
    <fd49d2e3b960487aac208c8ab5407c56 xmlns="483d6952-e65f-41ed-8dd7-07f27338c702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Instructional Design</TermName>
          <TermId xmlns="http://schemas.microsoft.com/office/infopath/2007/PartnerControls">61672901-aa84-42de-8355-8e019060f5f3</TermId>
        </TermInfo>
      </Terms>
    </fd49d2e3b960487aac208c8ab5407c56>
    <TaxCatchAll xmlns="c7fed4db-0963-4e9a-9765-d4d6d8f0e685">
      <Value>1910</Value>
      <Value>1568</Value>
    </TaxCatchAll>
    <af212176583f435ba820819caa304b35 xmlns="483d6952-e65f-41ed-8dd7-07f27338c702">
      <Terms xmlns="http://schemas.microsoft.com/office/infopath/2007/PartnerControls"/>
    </af212176583f435ba820819caa304b35>
    <TaxKeywordTaxHTField xmlns="c7fed4db-0963-4e9a-9765-d4d6d8f0e685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Post-Core 1</TermName>
          <TermId xmlns="http://schemas.microsoft.com/office/infopath/2007/PartnerControls">4edf7b92-b00d-43cf-86de-4efe78a09e1c</TermId>
        </TermInfo>
      </Terms>
    </TaxKeywordTaxHTFiel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LLE Asset" ma:contentTypeID="0x010100FAAAE3579B815442B20F4C26352E3E6C003A41CB21B3A6B84194CC3E2930003755" ma:contentTypeVersion="11" ma:contentTypeDescription="" ma:contentTypeScope="" ma:versionID="5b240af9226939657fd1a997918e604e">
  <xsd:schema xmlns:xsd="http://www.w3.org/2001/XMLSchema" xmlns:xs="http://www.w3.org/2001/XMLSchema" xmlns:p="http://schemas.microsoft.com/office/2006/metadata/properties" xmlns:ns2="483d6952-e65f-41ed-8dd7-07f27338c702" xmlns:ns3="c7fed4db-0963-4e9a-9765-d4d6d8f0e685" xmlns:ns4="03ec25aa-f331-473b-9cb5-1a11a4a084f3" xmlns:ns5="b43a7b8d-f940-49a6-b410-41d6a9fbeb43" targetNamespace="http://schemas.microsoft.com/office/2006/metadata/properties" ma:root="true" ma:fieldsID="393763d52578ca8561d828b11c8bbec2" ns2:_="" ns3:_="" ns4:_="" ns5:_="">
    <xsd:import namespace="483d6952-e65f-41ed-8dd7-07f27338c702"/>
    <xsd:import namespace="c7fed4db-0963-4e9a-9765-d4d6d8f0e685"/>
    <xsd:import namespace="03ec25aa-f331-473b-9cb5-1a11a4a084f3"/>
    <xsd:import namespace="b43a7b8d-f940-49a6-b410-41d6a9fbeb43"/>
    <xsd:element name="properties">
      <xsd:complexType>
        <xsd:sequence>
          <xsd:element name="documentManagement">
            <xsd:complexType>
              <xsd:all>
                <xsd:element ref="ns2:fd49d2e3b960487aac208c8ab5407c56" minOccurs="0"/>
                <xsd:element ref="ns3:TaxCatchAll" minOccurs="0"/>
                <xsd:element ref="ns3:TaxCatchAllLabel" minOccurs="0"/>
                <xsd:element ref="ns2:e162b22cd42e43d9959282551e3e8627" minOccurs="0"/>
                <xsd:element ref="ns2:af212176583f435ba820819caa304b35" minOccurs="0"/>
                <xsd:element ref="ns3:TaxKeywordTaxHTField" minOccurs="0"/>
                <xsd:element ref="ns3:Project_x0020_Name" minOccurs="0"/>
                <xsd:element ref="ns4:SharedWithUsers" minOccurs="0"/>
                <xsd:element ref="ns4:SharedWithDetails" minOccurs="0"/>
                <xsd:element ref="ns5:MediaServiceMetadata" minOccurs="0"/>
                <xsd:element ref="ns5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3d6952-e65f-41ed-8dd7-07f27338c702" elementFormDefault="qualified">
    <xsd:import namespace="http://schemas.microsoft.com/office/2006/documentManagement/types"/>
    <xsd:import namespace="http://schemas.microsoft.com/office/infopath/2007/PartnerControls"/>
    <xsd:element name="fd49d2e3b960487aac208c8ab5407c56" ma:index="8" ma:taxonomy="true" ma:internalName="fd49d2e3b960487aac208c8ab5407c56" ma:taxonomyFieldName="LLE_x0020_Document_x0020_Type" ma:displayName="LLE Document Type" ma:readOnly="false" ma:default="" ma:fieldId="{fd49d2e3-b960-487a-ac20-8c8ab5407c56}" ma:sspId="e9597efc-ac5d-4ad1-8a78-7599b6522940" ma:termSetId="76d9dab7-18f2-4dec-ab0b-864111b449c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162b22cd42e43d9959282551e3e8627" ma:index="12" nillable="true" ma:taxonomy="true" ma:internalName="e162b22cd42e43d9959282551e3e8627" ma:taxonomyFieldName="State" ma:displayName="State" ma:default="" ma:fieldId="{e162b22c-d42e-43d9-9592-82551e3e8627}" ma:taxonomyMulti="true" ma:sspId="e9597efc-ac5d-4ad1-8a78-7599b6522940" ma:termSetId="ca68ed6c-bb49-4e22-87b2-77a0bd17b65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f212176583f435ba820819caa304b35" ma:index="14" nillable="true" ma:taxonomy="true" ma:internalName="af212176583f435ba820819caa304b35" ma:taxonomyFieldName="Purchaser" ma:displayName="Purchaser" ma:default="" ma:fieldId="{af212176-583f-435b-a820-819caa304b35}" ma:taxonomyMulti="true" ma:sspId="e9597efc-ac5d-4ad1-8a78-7599b6522940" ma:termSetId="abae59e9-e2ca-4496-a6f5-6b74278abfcd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fed4db-0963-4e9a-9765-d4d6d8f0e685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description="" ma:hidden="true" ma:list="{eb51bab6-1fc5-4825-8c20-6af1ff22ac5f}" ma:internalName="TaxCatchAll" ma:showField="CatchAllData" ma:web="03ec25aa-f331-473b-9cb5-1a11a4a084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eb51bab6-1fc5-4825-8c20-6af1ff22ac5f}" ma:internalName="TaxCatchAllLabel" ma:readOnly="true" ma:showField="CatchAllDataLabel" ma:web="03ec25aa-f331-473b-9cb5-1a11a4a084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6" nillable="true" ma:taxonomy="true" ma:internalName="TaxKeywordTaxHTField" ma:taxonomyFieldName="TaxKeyword" ma:displayName="Enterprise Keywords" ma:fieldId="{23f27201-bee3-471e-b2e7-b64fd8b7ca38}" ma:taxonomyMulti="true" ma:sspId="e9597efc-ac5d-4ad1-8a78-7599b652294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Project_x0020_Name" ma:index="18" nillable="true" ma:displayName="Project Name" ma:description="The name of the Ounce project affiliated with this content." ma:internalName="Project_x0020_Nam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ec25aa-f331-473b-9cb5-1a11a4a084f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a7b8d-f940-49a6-b410-41d6a9fbeb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2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554E2C-4144-4495-A852-49C06BD6E3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215816-7D22-4A5B-A2D6-16E7BF24A32E}">
  <ds:schemaRefs>
    <ds:schemaRef ds:uri="http://schemas.microsoft.com/office/2006/metadata/properties"/>
    <ds:schemaRef ds:uri="http://schemas.microsoft.com/office/infopath/2007/PartnerControls"/>
    <ds:schemaRef ds:uri="483d6952-e65f-41ed-8dd7-07f27338c702"/>
    <ds:schemaRef ds:uri="c7fed4db-0963-4e9a-9765-d4d6d8f0e685"/>
  </ds:schemaRefs>
</ds:datastoreItem>
</file>

<file path=customXml/itemProps3.xml><?xml version="1.0" encoding="utf-8"?>
<ds:datastoreItem xmlns:ds="http://schemas.openxmlformats.org/officeDocument/2006/customXml" ds:itemID="{56CC7DB5-1D6A-448E-B62B-635E4D956D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3d6952-e65f-41ed-8dd7-07f27338c702"/>
    <ds:schemaRef ds:uri="c7fed4db-0963-4e9a-9765-d4d6d8f0e685"/>
    <ds:schemaRef ds:uri="03ec25aa-f331-473b-9cb5-1a11a4a084f3"/>
    <ds:schemaRef ds:uri="b43a7b8d-f940-49a6-b410-41d6a9fbeb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COPY- LLE Template - Simple Vertical Word 07-20-17</Template>
  <TotalTime>9</TotalTime>
  <Pages>2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1745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Whitfield, Brea - Contractor</dc:creator>
  <cp:keywords>Post-Core 1</cp:keywords>
  <dc:description/>
  <cp:lastModifiedBy>Perez, Liliam</cp:lastModifiedBy>
  <cp:revision>3</cp:revision>
  <cp:lastPrinted>2017-07-20T18:27:00Z</cp:lastPrinted>
  <dcterms:created xsi:type="dcterms:W3CDTF">2019-01-30T02:43:00Z</dcterms:created>
  <dcterms:modified xsi:type="dcterms:W3CDTF">2020-04-21T21:03:00Z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0x010100FAAAE3579B815442B20F4C26352E3E6C003A41CB21B3A6B84194CC3E2930003755</vt:lpwstr>
  </property>
  <property fmtid="{D5CDD505-2E9C-101B-9397-08002B2CF9AE}" pid="3" name="LLE Document Type">
    <vt:lpwstr>1568;#Instructional Design|61672901-aa84-42de-8355-8e019060f5f3</vt:lpwstr>
  </property>
  <property fmtid="{D5CDD505-2E9C-101B-9397-08002B2CF9AE}" pid="4" name="TaxKeyword">
    <vt:lpwstr>1910;#Post-Core 1|4edf7b92-b00d-43cf-86de-4efe78a09e1c</vt:lpwstr>
  </property>
  <property fmtid="{D5CDD505-2E9C-101B-9397-08002B2CF9AE}" pid="5" name="Purchaser">
    <vt:lpwstr/>
  </property>
  <property fmtid="{D5CDD505-2E9C-101B-9397-08002B2CF9AE}" pid="6" name="State">
    <vt:lpwstr/>
  </property>
</Properties>
</file>